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CD583" w14:textId="1FB4B8CC" w:rsidR="00C8172C" w:rsidRPr="006A5410" w:rsidRDefault="00C8172C" w:rsidP="00BF01CB">
      <w:pPr>
        <w:pStyle w:val="7"/>
        <w:spacing w:line="19" w:lineRule="atLeast"/>
        <w:jc w:val="center"/>
        <w:rPr>
          <w:rFonts w:ascii="TH SarabunIT๙" w:hAnsi="TH SarabunIT๙" w:cs="TH SarabunIT๙"/>
          <w:b/>
          <w:bCs/>
          <w:u w:val="none"/>
          <w:cs/>
        </w:rPr>
      </w:pPr>
      <w:bookmarkStart w:id="0" w:name="_GoBack"/>
      <w:bookmarkEnd w:id="0"/>
      <w:r w:rsidRPr="006A5410">
        <w:rPr>
          <w:rFonts w:ascii="TH SarabunIT๙" w:hAnsi="TH SarabunIT๙" w:cs="TH SarabunIT๙"/>
          <w:b/>
          <w:bCs/>
          <w:u w:val="none"/>
          <w:cs/>
        </w:rPr>
        <w:t>ระเบียบวาระ</w:t>
      </w:r>
      <w:bookmarkStart w:id="1" w:name="_Hlk93929118"/>
      <w:r w:rsidRPr="006A5410">
        <w:rPr>
          <w:rFonts w:ascii="TH SarabunIT๙" w:hAnsi="TH SarabunIT๙" w:cs="TH SarabunIT๙"/>
          <w:b/>
          <w:bCs/>
          <w:u w:val="none"/>
          <w:cs/>
        </w:rPr>
        <w:t>การประชุม</w:t>
      </w:r>
    </w:p>
    <w:p w14:paraId="2627CE58" w14:textId="120945F4" w:rsidR="00C8172C" w:rsidRPr="006A5410" w:rsidRDefault="00C8172C" w:rsidP="00BF01CB">
      <w:pPr>
        <w:spacing w:line="19" w:lineRule="atLeast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คณะกรมการจังหวัด และหัวหน้าส่วนราชการจังหวัดพะเยา</w:t>
      </w:r>
      <w:bookmarkEnd w:id="1"/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ครั้งที่ </w:t>
      </w:r>
      <w:r w:rsidR="008D0983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F65067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/2569</w:t>
      </w:r>
    </w:p>
    <w:p w14:paraId="6023D1F2" w14:textId="6202EF7B" w:rsidR="00C8172C" w:rsidRPr="006A5410" w:rsidRDefault="005C4BA2" w:rsidP="00BF01CB">
      <w:pPr>
        <w:spacing w:line="19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4BA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วัน</w:t>
      </w:r>
      <w:r w:rsidR="005B0A4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จันทร์</w:t>
      </w:r>
      <w:r w:rsidRPr="005C4BA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ที่ </w:t>
      </w:r>
      <w:r w:rsidR="005B0A4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30</w:t>
      </w:r>
      <w:r w:rsidR="008D098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มีนาคม</w:t>
      </w:r>
      <w:r w:rsidRPr="005C4BA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72C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เวลา ๐๙.๓๐ น.</w:t>
      </w:r>
    </w:p>
    <w:p w14:paraId="1325B3E6" w14:textId="1D2F2C35" w:rsidR="00C07A33" w:rsidRPr="006A5410" w:rsidRDefault="00C8172C" w:rsidP="00BF01CB">
      <w:pPr>
        <w:spacing w:line="19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ห้องประชุมภูกามยาว ชั้น ๕ ศาลากลางจังหวัดพะเยา</w:t>
      </w:r>
    </w:p>
    <w:p w14:paraId="14EEF0F1" w14:textId="0C7E3581" w:rsidR="00143538" w:rsidRPr="006A5410" w:rsidRDefault="00C8172C" w:rsidP="00BF01CB">
      <w:pPr>
        <w:spacing w:line="19" w:lineRule="atLeast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6A5410">
        <w:rPr>
          <w:rFonts w:ascii="TH SarabunIT๙" w:hAnsi="TH SarabunIT๙" w:cs="TH SarabunIT๙"/>
          <w:sz w:val="32"/>
          <w:szCs w:val="32"/>
        </w:rPr>
        <w:sym w:font="Wingdings" w:char="F09C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C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C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8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9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D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D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D"/>
      </w:r>
    </w:p>
    <w:p w14:paraId="72D7A2E5" w14:textId="1DAE3B3C" w:rsidR="00CE1E42" w:rsidRPr="006A5410" w:rsidRDefault="00C8172C" w:rsidP="00BF01CB">
      <w:pPr>
        <w:spacing w:after="120" w:line="19" w:lineRule="atLeast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เรื่องก่อนวาระการประชุม</w:t>
      </w:r>
    </w:p>
    <w:p w14:paraId="6877B801" w14:textId="17E046D0" w:rsidR="00CE1E42" w:rsidRPr="006A5410" w:rsidRDefault="000F443C" w:rsidP="00BF01CB">
      <w:pPr>
        <w:spacing w:after="120" w:line="19" w:lineRule="atLeast"/>
        <w:ind w:left="709" w:hanging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8172C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ก. การสวดมนต์ ไหว้พระ บูชาพระ</w:t>
      </w:r>
      <w:r w:rsidR="00C8172C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รัตนตรัย</w:t>
      </w:r>
    </w:p>
    <w:p w14:paraId="2BD35500" w14:textId="13812439" w:rsidR="001A617F" w:rsidRPr="00524203" w:rsidRDefault="00143538" w:rsidP="00BF01CB">
      <w:pPr>
        <w:spacing w:line="19" w:lineRule="atLeast"/>
        <w:ind w:left="709" w:hanging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C8172C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ข. พิธีมอบ</w:t>
      </w:r>
      <w:r w:rsidR="00C8172C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เกียรติบัตร/โล่รางวัล/ของที่ระลึก</w:t>
      </w:r>
      <w:r w:rsidR="00AD145B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AD145B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(จำนวน</w:t>
      </w:r>
      <w:r w:rsidR="00302994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8822D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</w:t>
      </w:r>
      <w:r w:rsidR="0052682C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AD145B"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รางวัล)</w:t>
      </w:r>
    </w:p>
    <w:p w14:paraId="1AF611A8" w14:textId="1C22F164" w:rsidR="00E23559" w:rsidRDefault="00352177" w:rsidP="00524203">
      <w:pPr>
        <w:spacing w:line="19" w:lineRule="atLeast"/>
        <w:ind w:left="993" w:hanging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>1</w:t>
      </w:r>
      <w:r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) </w:t>
      </w:r>
      <w:r w:rsidR="00B4525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มอบเกียรติบัตรตัวแทนจังหวัดพะเยาในการเข้าร่วมประกวดเยาวชนต้นแบบเก่งและดี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TO BE NUMBER ONE IDOL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รุ</w:t>
      </w:r>
      <w:r w:rsidR="00B0282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นที่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16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ระดับภาคเหนือ ประจำปี พ.ศ.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2569 </w:t>
      </w:r>
      <w:r w:rsidR="00E23559" w:rsidRPr="006A5410">
        <w:rPr>
          <w:rFonts w:ascii="TH SarabunIT๙" w:hAnsi="TH SarabunIT๙" w:cs="TH SarabunIT๙"/>
          <w:sz w:val="32"/>
          <w:szCs w:val="32"/>
          <w:cs/>
        </w:rPr>
        <w:t>(</w:t>
      </w:r>
      <w:r w:rsidR="00E23559"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สำนักงานสาธารณสุขจังหวัดพะเยา</w:t>
      </w:r>
      <w:r w:rsidR="00E23559" w:rsidRPr="006A5410">
        <w:rPr>
          <w:rFonts w:ascii="TH SarabunIT๙" w:hAnsi="TH SarabunIT๙" w:cs="TH SarabunIT๙"/>
          <w:sz w:val="32"/>
          <w:szCs w:val="32"/>
          <w:cs/>
        </w:rPr>
        <w:t>)</w:t>
      </w:r>
      <w:r w:rsidR="00E23559">
        <w:rPr>
          <w:rFonts w:ascii="TH SarabunIT๙" w:hAnsi="TH SarabunIT๙" w:cs="TH SarabunIT๙"/>
          <w:sz w:val="32"/>
          <w:szCs w:val="32"/>
        </w:rPr>
        <w:t xml:space="preserve">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8 </w:t>
      </w:r>
      <w:r w:rsidR="00E23559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รางวัล</w:t>
      </w:r>
    </w:p>
    <w:p w14:paraId="1553CEE8" w14:textId="6FCFCCED" w:rsidR="00B75BA4" w:rsidRDefault="00E23559" w:rsidP="00E23559">
      <w:pPr>
        <w:spacing w:line="19" w:lineRule="atLeast"/>
        <w:ind w:left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2) </w:t>
      </w:r>
      <w:r w:rsidR="00352177"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การมอบโล่รางวัล</w:t>
      </w:r>
      <w:r w:rsidR="00524203"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 w:rsid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เด็กไทยหัวใจสร้างสรรค์</w:t>
      </w:r>
      <w:r w:rsid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="00524203" w:rsidRPr="006A5410">
        <w:rPr>
          <w:rFonts w:ascii="TH SarabunIT๙" w:hAnsi="TH SarabunIT๙" w:cs="TH SarabunIT๙"/>
          <w:sz w:val="32"/>
          <w:szCs w:val="32"/>
          <w:cs/>
        </w:rPr>
        <w:t>(</w:t>
      </w:r>
      <w:r w:rsidR="00524203">
        <w:rPr>
          <w:rFonts w:ascii="TH SarabunIT๙" w:hAnsi="TH SarabunIT๙" w:cs="TH SarabunIT๙" w:hint="cs"/>
          <w:sz w:val="32"/>
          <w:szCs w:val="32"/>
          <w:cs/>
        </w:rPr>
        <w:t>ชมรมส่งเสริมวัฒนธรรมเด็กและเยาวชนต้นแบบ</w:t>
      </w:r>
      <w:r w:rsidR="00524203" w:rsidRPr="006A5410">
        <w:rPr>
          <w:rFonts w:ascii="TH SarabunIT๙" w:hAnsi="TH SarabunIT๙" w:cs="TH SarabunIT๙"/>
          <w:sz w:val="32"/>
          <w:szCs w:val="32"/>
          <w:cs/>
        </w:rPr>
        <w:t>)</w:t>
      </w:r>
      <w:r w:rsidR="0052420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จำนวน 2 รางวัล</w:t>
      </w:r>
    </w:p>
    <w:p w14:paraId="18439823" w14:textId="47A0397E" w:rsidR="00475F82" w:rsidRDefault="00475F82" w:rsidP="00475F82">
      <w:pPr>
        <w:spacing w:line="19" w:lineRule="atLeast"/>
        <w:ind w:left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3) </w:t>
      </w:r>
      <w:r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การมอบโล่รางวัล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 -Green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ระดับประเทศ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6A5410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สำนักงานทรัพยากรธรรมชาติและสิ่งแวดล้อมจังหวัดพะเยา</w:t>
      </w:r>
      <w:r w:rsidRPr="006A5410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จำนวน 2 รางวัล</w:t>
      </w:r>
    </w:p>
    <w:p w14:paraId="74303B1F" w14:textId="4AF5FF6A" w:rsidR="00475F82" w:rsidRDefault="00475F82" w:rsidP="00475F82">
      <w:pPr>
        <w:spacing w:line="19" w:lineRule="atLeast"/>
        <w:ind w:left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4) </w:t>
      </w:r>
      <w:r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การมอบ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โล่</w:t>
      </w:r>
      <w:r w:rsidRPr="005242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รางวัล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ประกาศเกียรติคุณให้กับศูนย์ประสานงานการเลือกตั้งสมาชิก                         สภาผู้แทนราษฎรประจำเขตเลือกตั้ง จังหวัดพะเยา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6A5410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สำนักงานคณะกรรมการการเลือกตั้ง       ประจำจังหวัดพะเยา</w:t>
      </w:r>
      <w:r w:rsidRPr="006A5410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จำนวน 6 รางวัล</w:t>
      </w:r>
    </w:p>
    <w:p w14:paraId="10037FD6" w14:textId="604DA68A" w:rsidR="00475F82" w:rsidRPr="00524203" w:rsidRDefault="00475F82" w:rsidP="00367181">
      <w:pPr>
        <w:spacing w:line="19" w:lineRule="atLeast"/>
        <w:ind w:left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5) </w:t>
      </w:r>
      <w:r w:rsidR="00B4525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</w:t>
      </w:r>
      <w:r w:rsidR="00B45250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มอบ</w:t>
      </w:r>
      <w:r w:rsidR="0036718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ใบประกาศ</w:t>
      </w:r>
      <w:r w:rsidR="00B45250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เกียรติ</w:t>
      </w:r>
      <w:r w:rsidR="0036718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คุณแก่เกษตรกร บุคคลทางการเกษตร และสถาบัน                   เกษตรกรดีเด่น ระดับจังหวัด ประจำปี </w:t>
      </w:r>
      <w:r w:rsidR="00367181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พ.ศ. </w:t>
      </w:r>
      <w:r w:rsidR="00367181" w:rsidRPr="00E235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2569 </w:t>
      </w:r>
      <w:r w:rsidRPr="006A5410">
        <w:rPr>
          <w:rFonts w:ascii="TH SarabunIT๙" w:hAnsi="TH SarabunIT๙" w:cs="TH SarabunIT๙"/>
          <w:sz w:val="32"/>
          <w:szCs w:val="32"/>
          <w:cs/>
        </w:rPr>
        <w:t>(</w:t>
      </w:r>
      <w:r w:rsidR="00B45250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สำนักงานเกษตรจังหวัดพะเยา</w:t>
      </w:r>
      <w:r w:rsidRPr="006A5410">
        <w:rPr>
          <w:rFonts w:ascii="TH SarabunIT๙" w:hAnsi="TH SarabunIT๙" w:cs="TH SarabunIT๙"/>
          <w:sz w:val="32"/>
          <w:szCs w:val="32"/>
          <w:cs/>
        </w:rPr>
        <w:t>)</w:t>
      </w:r>
      <w:r w:rsidR="0036718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       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="00B4525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รางวัล</w:t>
      </w:r>
    </w:p>
    <w:p w14:paraId="120B2F35" w14:textId="6413F179" w:rsidR="00EC735D" w:rsidRPr="006A5410" w:rsidRDefault="00EC735D" w:rsidP="00BF01CB">
      <w:pPr>
        <w:tabs>
          <w:tab w:val="left" w:pos="993"/>
        </w:tabs>
        <w:spacing w:before="120" w:line="19" w:lineRule="atLeast"/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ค.</w:t>
      </w:r>
      <w:r w:rsidR="00CC3251" w:rsidRPr="006A5410">
        <w:rPr>
          <w:rFonts w:ascii="TH SarabunIT๙" w:hAnsi="TH SarabunIT๙" w:cs="TH SarabunIT๙"/>
          <w:b/>
          <w:bCs/>
          <w:spacing w:val="-14"/>
          <w:sz w:val="32"/>
          <w:szCs w:val="32"/>
        </w:rPr>
        <w:t xml:space="preserve"> </w:t>
      </w:r>
      <w:r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สรุปข่าวประจำเด</w:t>
      </w:r>
      <w:r w:rsidR="00AC3A08"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ื</w:t>
      </w:r>
      <w:r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อน</w:t>
      </w:r>
      <w:r w:rsidR="000733F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มีนาคม</w:t>
      </w:r>
      <w:r w:rsidR="000733F6"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2569</w:t>
      </w:r>
      <w:r w:rsidR="000733F6">
        <w:rPr>
          <w:rFonts w:ascii="TH SarabunIT๙" w:hAnsi="TH SarabunIT๙" w:cs="TH SarabunIT๙"/>
          <w:b/>
          <w:bCs/>
          <w:spacing w:val="-14"/>
          <w:sz w:val="32"/>
          <w:szCs w:val="32"/>
        </w:rPr>
        <w:t xml:space="preserve"> </w:t>
      </w:r>
      <w:r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และประชาสัมพันธ์กิจกรรมเด</w:t>
      </w:r>
      <w:r w:rsidR="006C06FA"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่</w:t>
      </w:r>
      <w:r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นเดือน</w:t>
      </w:r>
      <w:r w:rsidR="000733F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เมษายน</w:t>
      </w:r>
      <w:r w:rsidR="00701E5F" w:rsidRPr="006A541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2569</w:t>
      </w:r>
      <w:r w:rsidRPr="006A5410">
        <w:rPr>
          <w:rFonts w:ascii="TH SarabunIT๙" w:hAnsi="TH SarabunIT๙" w:cs="TH SarabunIT๙"/>
          <w:sz w:val="32"/>
          <w:szCs w:val="32"/>
          <w:cs/>
        </w:rPr>
        <w:br/>
      </w:r>
      <w:r w:rsidRPr="006A5410">
        <w:rPr>
          <w:rFonts w:ascii="TH SarabunIT๙" w:hAnsi="TH SarabunIT๙" w:cs="TH SarabunIT๙"/>
          <w:sz w:val="32"/>
          <w:szCs w:val="32"/>
          <w:cs/>
        </w:rPr>
        <w:tab/>
        <w:t>(สำนักงานประชาสัมพันธ์จังหวัดพะเยา)</w:t>
      </w:r>
    </w:p>
    <w:p w14:paraId="3BFB8EDC" w14:textId="2F4BCD39" w:rsidR="00CC0211" w:rsidRPr="006A5410" w:rsidRDefault="00CC0211" w:rsidP="00BF01CB">
      <w:pPr>
        <w:spacing w:before="120" w:line="19" w:lineRule="atLeast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๑ เรื่องที่ประธานแจ้งให้ที่ประชุมทราบ</w:t>
      </w:r>
    </w:p>
    <w:p w14:paraId="3CA469DC" w14:textId="6A1E8EDD" w:rsidR="00CC0211" w:rsidRPr="006A5410" w:rsidRDefault="00CC0211" w:rsidP="00BF01CB">
      <w:pPr>
        <w:spacing w:line="19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797B4E8F" w14:textId="584428B4" w:rsidR="008545E2" w:rsidRPr="006A5410" w:rsidRDefault="00CC0211" w:rsidP="00BF01CB">
      <w:pPr>
        <w:spacing w:line="19" w:lineRule="atLeast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D25F42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22992" w:rsidRPr="006A541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C1B4BE" w14:textId="4DCD3299" w:rsidR="003666D4" w:rsidRPr="003666D4" w:rsidRDefault="008C06E9" w:rsidP="00BF01CB">
      <w:pPr>
        <w:spacing w:line="19" w:lineRule="atLeast"/>
        <w:ind w:left="1440" w:hanging="1298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110964" w:rsidRPr="006A5410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</w:t>
      </w:r>
      <w:r w:rsidR="00110964" w:rsidRPr="006A541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</w:t>
      </w:r>
      <w:r w:rsidR="00110964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</w:t>
      </w:r>
    </w:p>
    <w:p w14:paraId="1603E22A" w14:textId="58858164" w:rsidR="00997F0A" w:rsidRPr="006A5410" w:rsidRDefault="00997F0A" w:rsidP="00BF01CB">
      <w:pPr>
        <w:spacing w:before="120" w:line="19" w:lineRule="atLeast"/>
        <w:ind w:left="1440" w:hanging="1298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ระเบียบวาระที่ ๒ เรื่องรับรองรายงานการประชุม</w:t>
      </w:r>
    </w:p>
    <w:p w14:paraId="0878ACA9" w14:textId="278F6D98" w:rsidR="00997F0A" w:rsidRPr="00B02824" w:rsidRDefault="00997F0A" w:rsidP="00BF01CB">
      <w:pPr>
        <w:spacing w:line="19" w:lineRule="atLeast"/>
        <w:ind w:left="1560" w:hanging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534FE"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สำนักงานจังหวัดพะเยาในฐานะฝ่ายเลขานุการ ได้จัดทำรายงานการประชุม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6A541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คณะกรมการจังหวัด และหัวหน้าส่วนราชการจังหวัด</w:t>
      </w:r>
      <w:r w:rsidRPr="007C3A8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พะเยา ประจำเดือน</w:t>
      </w:r>
      <w:r w:rsidR="000733F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กุมภาพันธ์</w:t>
      </w:r>
      <w:r w:rsidR="005C4BA2" w:rsidRPr="007C3A8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2569</w:t>
      </w:r>
      <w:r w:rsidR="00701F61"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82E9D"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ครั้งที่</w:t>
      </w:r>
      <w:r w:rsidR="00BD2AE5"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733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/๒๕๖</w:t>
      </w:r>
      <w:r w:rsidR="005C4BA2" w:rsidRPr="007C3A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A4AE7" w:rsidRPr="007C3A8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เมื่อวัน</w:t>
      </w:r>
      <w:r w:rsidR="000733F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พุธที่ 25 กุมภาพันธ์</w:t>
      </w:r>
      <w:r w:rsidR="005C4BA2" w:rsidRPr="007C3A8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2569</w:t>
      </w:r>
      <w:r w:rsidR="009A4AE7"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B81539" w:rsidRPr="00F928D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C3A83" w:rsidRPr="00F928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</w:t>
      </w:r>
      <w:r w:rsidR="00B81539" w:rsidRPr="00F928D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หน้า และได้แจ้งเวียนให้</w:t>
      </w:r>
      <w:r w:rsidR="00E27285" w:rsidRPr="007C3A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ส่วนราชการ/หน่</w:t>
      </w:r>
      <w:r w:rsidRPr="00B028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วยงาน พิจารณารายงานการประชุมฯ ทางเว็บไซต์จังหวัดพะเยา </w:t>
      </w:r>
      <w:r w:rsidRPr="00B028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www.phayao.go.th </w:t>
      </w:r>
      <w:r w:rsidRPr="00B028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เมื่อวัน</w:t>
      </w:r>
      <w:r w:rsidR="00FC56C8" w:rsidRPr="00B028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="0008161B" w:rsidRPr="00B028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02824" w:rsidRPr="00B028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</w:t>
      </w:r>
      <w:r w:rsidR="0008161B" w:rsidRPr="00B028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733F6" w:rsidRPr="00B028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มีนาคม</w:t>
      </w:r>
      <w:r w:rsidR="00F65067" w:rsidRPr="00B028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2569</w:t>
      </w:r>
      <w:r w:rsidRPr="00B028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เรียบร้อยแล้ว</w:t>
      </w:r>
    </w:p>
    <w:p w14:paraId="24FF07F0" w14:textId="23EEA8B1" w:rsidR="00997F0A" w:rsidRPr="00B02824" w:rsidRDefault="00997F0A" w:rsidP="00BF01CB">
      <w:pPr>
        <w:spacing w:line="19" w:lineRule="atLeas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มติที่ประชุม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17593"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3F2718B0" w14:textId="77777777" w:rsidR="00217C69" w:rsidRDefault="00917593" w:rsidP="00BF01CB">
      <w:pPr>
        <w:spacing w:line="19" w:lineRule="atLeast"/>
        <w:ind w:left="1560" w:hanging="120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997F0A" w:rsidRPr="006A5410">
        <w:rPr>
          <w:rFonts w:ascii="TH SarabunIT๙" w:hAnsi="TH SarabunIT๙" w:cs="TH SarabunIT๙"/>
          <w:b/>
          <w:bCs/>
          <w:sz w:val="32"/>
          <w:szCs w:val="32"/>
        </w:rPr>
        <w:t>……</w:t>
      </w:r>
      <w:r w:rsidR="00997F0A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="00997F0A"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</w:t>
      </w:r>
      <w:r w:rsidR="00997F0A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EB3EBC"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0728F088" w14:textId="77777777" w:rsidR="00FE13F7" w:rsidRDefault="00FE13F7" w:rsidP="00FE13F7">
      <w:pPr>
        <w:spacing w:line="19" w:lineRule="atLeast"/>
        <w:ind w:left="1560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</w:p>
    <w:p w14:paraId="179C8463" w14:textId="77777777" w:rsidR="00823142" w:rsidRPr="00B02824" w:rsidRDefault="00823142" w:rsidP="00823142">
      <w:pPr>
        <w:spacing w:line="19" w:lineRule="atLeast"/>
        <w:ind w:left="8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B0282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A8F7D4A" w14:textId="77777777" w:rsidR="00823142" w:rsidRDefault="00823142" w:rsidP="00823142">
      <w:pPr>
        <w:spacing w:line="19" w:lineRule="atLeast"/>
        <w:ind w:left="1560" w:hanging="120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</w:p>
    <w:p w14:paraId="0DB85505" w14:textId="52D6B405" w:rsidR="00823142" w:rsidRDefault="00823142" w:rsidP="00823142">
      <w:pPr>
        <w:spacing w:line="19" w:lineRule="atLeast"/>
        <w:ind w:left="1560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</w:p>
    <w:p w14:paraId="6E97AB1A" w14:textId="6DD63978" w:rsidR="00A36903" w:rsidRDefault="00FE13F7" w:rsidP="009209F7">
      <w:pPr>
        <w:tabs>
          <w:tab w:val="left" w:pos="7080"/>
        </w:tabs>
        <w:spacing w:line="19" w:lineRule="atLeast"/>
        <w:jc w:val="right"/>
        <w:rPr>
          <w:rFonts w:ascii="TH SarabunIT๙" w:hAnsi="TH SarabunIT๙" w:cs="TH SarabunIT๙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ระเบียบ...</w:t>
      </w:r>
    </w:p>
    <w:p w14:paraId="1BED5CA1" w14:textId="77777777" w:rsidR="00823142" w:rsidRDefault="00823142" w:rsidP="009209F7">
      <w:pPr>
        <w:tabs>
          <w:tab w:val="left" w:pos="7080"/>
        </w:tabs>
        <w:spacing w:line="19" w:lineRule="atLeast"/>
        <w:jc w:val="right"/>
        <w:rPr>
          <w:rFonts w:ascii="TH SarabunIT๙" w:hAnsi="TH SarabunIT๙" w:cs="TH SarabunIT๙"/>
          <w:sz w:val="32"/>
          <w:szCs w:val="32"/>
        </w:rPr>
      </w:pPr>
    </w:p>
    <w:p w14:paraId="7BF3676B" w14:textId="77777777" w:rsidR="00823142" w:rsidRPr="009209F7" w:rsidRDefault="00823142" w:rsidP="009209F7">
      <w:pPr>
        <w:tabs>
          <w:tab w:val="left" w:pos="7080"/>
        </w:tabs>
        <w:spacing w:line="19" w:lineRule="atLeast"/>
        <w:jc w:val="right"/>
        <w:rPr>
          <w:rFonts w:ascii="TH SarabunIT๙" w:hAnsi="TH SarabunIT๙" w:cs="TH SarabunIT๙"/>
          <w:sz w:val="32"/>
          <w:szCs w:val="32"/>
        </w:rPr>
      </w:pPr>
    </w:p>
    <w:p w14:paraId="021D6EC2" w14:textId="60BDDB6C" w:rsidR="005C4BA2" w:rsidRPr="006A5410" w:rsidRDefault="005C4BA2" w:rsidP="00A36903">
      <w:pPr>
        <w:tabs>
          <w:tab w:val="left" w:pos="1560"/>
        </w:tabs>
        <w:spacing w:before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ระเบียบวาระ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 3 เรื่อง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สืบเนื่อง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3A97CB" w14:textId="644C46D1" w:rsidR="005C4BA2" w:rsidRPr="006A5410" w:rsidRDefault="005C4BA2" w:rsidP="00A36903">
      <w:pPr>
        <w:ind w:left="155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3.1 การเบิกจ่ายและใช้จ่ายงบประมาณในภาพรวมของจังหวัดพะเยา ประจำปีงบประมาณ พ.ศ. 2569 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(สำนักงานคลังจังหวัดพะเยา)</w:t>
      </w:r>
    </w:p>
    <w:p w14:paraId="20DE271B" w14:textId="77777777" w:rsidR="005C4BA2" w:rsidRPr="006A5410" w:rsidRDefault="005C4BA2" w:rsidP="00A36903">
      <w:pPr>
        <w:spacing w:before="1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058F00EB" w14:textId="77777777" w:rsidR="005C4BA2" w:rsidRPr="006A5410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419DCE28" w14:textId="08ED054C" w:rsidR="00F928DC" w:rsidRPr="00F24B05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</w:p>
    <w:p w14:paraId="36B85DCE" w14:textId="52CF7E60" w:rsidR="005C4BA2" w:rsidRPr="006A5410" w:rsidRDefault="005C4BA2" w:rsidP="00A36903">
      <w:pPr>
        <w:spacing w:before="120"/>
        <w:ind w:left="155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3.</w:t>
      </w:r>
      <w:r w:rsidR="00EA7EC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BB681E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การติดตามผลการดำเนินงานแก้ไขปัญหาความเดือดร้อนหมู่บ้านห่างไกล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(ที่ทำการปกครองจังหวัดพะเยา)</w:t>
      </w:r>
    </w:p>
    <w:p w14:paraId="59F38532" w14:textId="77777777" w:rsidR="005C4BA2" w:rsidRPr="006A5410" w:rsidRDefault="005C4BA2" w:rsidP="00A36903">
      <w:pPr>
        <w:spacing w:before="1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E49B570" w14:textId="77777777" w:rsidR="005C4BA2" w:rsidRPr="006A5410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4F55248" w14:textId="01EEE8B1" w:rsidR="005C4BA2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526256EB" w14:textId="6DF96397" w:rsidR="005C4BA2" w:rsidRPr="006A5410" w:rsidRDefault="005C4BA2" w:rsidP="00A36903">
      <w:pPr>
        <w:spacing w:before="120"/>
        <w:ind w:left="155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3.</w:t>
      </w:r>
      <w:r w:rsidR="009D53F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BB68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รายงานผลการดำเนินงานและแนวทางการขับเคลื่อนโครงการรณรงค์ป้องกันและแก้ไขปัญหายาเสพติด </w:t>
      </w:r>
      <w:r w:rsidRPr="00BB681E">
        <w:rPr>
          <w:rFonts w:ascii="TH SarabunIT๙" w:hAnsi="TH SarabunIT๙" w:cs="TH SarabunIT๙"/>
          <w:b/>
          <w:bCs/>
          <w:sz w:val="32"/>
          <w:szCs w:val="32"/>
        </w:rPr>
        <w:t xml:space="preserve">TO BE NUMBER ONE </w:t>
      </w:r>
      <w:r w:rsidRPr="00BB681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จังหวัดพะเยา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สำนักงานสาธารณสุข</w:t>
      </w:r>
      <w:r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จังหวัดพะเยา)</w:t>
      </w:r>
    </w:p>
    <w:p w14:paraId="21AD4925" w14:textId="77777777" w:rsidR="005C4BA2" w:rsidRPr="006A5410" w:rsidRDefault="005C4BA2" w:rsidP="00A36903">
      <w:pPr>
        <w:spacing w:before="1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0FDBC6C5" w14:textId="77777777" w:rsidR="005C4BA2" w:rsidRPr="006A5410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69C736B6" w14:textId="539A9430" w:rsidR="00222048" w:rsidRPr="00EA7EC1" w:rsidRDefault="005C4BA2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47FADD48" w14:textId="521B6AD5" w:rsidR="00C8172C" w:rsidRPr="006A5410" w:rsidRDefault="00C8172C" w:rsidP="00A36903">
      <w:pPr>
        <w:tabs>
          <w:tab w:val="left" w:pos="1560"/>
        </w:tabs>
        <w:spacing w:before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ที่ </w:t>
      </w:r>
      <w:r w:rsidR="005C4BA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เรื่องเพื่อทราบ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F3443AE" w14:textId="45580854" w:rsidR="00C9329F" w:rsidRDefault="00243F8F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C9329F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0E4D2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A7EC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="00FC3C0E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.๑ โดยการชี้แจง</w:t>
      </w:r>
    </w:p>
    <w:p w14:paraId="3260483C" w14:textId="36E0D36F" w:rsidR="003B2FFD" w:rsidRPr="00FC56C8" w:rsidRDefault="00FC56C8" w:rsidP="00A36903">
      <w:pPr>
        <w:ind w:left="1560" w:firstLine="2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3B2FFD" w:rsidRPr="00FC56C8">
        <w:rPr>
          <w:rFonts w:ascii="TH SarabunIT๙" w:hAnsi="TH SarabunIT๙" w:cs="TH SarabunIT๙" w:hint="cs"/>
          <w:b/>
          <w:bCs/>
          <w:sz w:val="32"/>
          <w:szCs w:val="32"/>
          <w:cs/>
        </w:rPr>
        <w:t>4.1.</w:t>
      </w:r>
      <w:r w:rsidR="007C249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3B2FFD" w:rsidRPr="00FC56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การเร</w:t>
      </w:r>
      <w:r w:rsidR="00FE13F7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 w:rsid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งรัดการดำเน</w:t>
      </w:r>
      <w:r w:rsidR="006E7F79">
        <w:rPr>
          <w:rFonts w:ascii="TH SarabunIT๙" w:hAnsi="TH SarabunIT๙" w:cs="TH SarabunIT๙" w:hint="cs"/>
          <w:b/>
          <w:bCs/>
          <w:sz w:val="32"/>
          <w:szCs w:val="32"/>
          <w:cs/>
        </w:rPr>
        <w:t>ิ</w:t>
      </w:r>
      <w:r w:rsid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นการคำขอตามมติคณะรัฐมนตรีเมื</w:t>
      </w:r>
      <w:r w:rsidR="004C6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 w:rsid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อวันที่                                 23 มิถุนายน 2563</w:t>
      </w:r>
      <w:r w:rsidR="00E47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4773F" w:rsidRP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เมื่อวันที่ 11 พฤษภาคม 2564 และมติคณะรัฐมนตรีเมื่อวันที่             24 กุมภาพันธ์ 2568</w:t>
      </w:r>
      <w:r w:rsidR="00E477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34AB">
        <w:rPr>
          <w:rFonts w:ascii="TH SarabunIT๙" w:hAnsi="TH SarabunIT๙" w:cs="TH SarabunIT๙" w:hint="cs"/>
          <w:sz w:val="32"/>
          <w:szCs w:val="32"/>
          <w:cs/>
        </w:rPr>
        <w:t>(สำนักจัดการทรัพยากรป่าไม้ที่ 2 (เชียงราย)</w:t>
      </w:r>
      <w:r w:rsidR="00E4773F"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0F8F8D3" w14:textId="77777777" w:rsidR="00FC56C8" w:rsidRPr="006A5410" w:rsidRDefault="003B2FFD" w:rsidP="00A36903">
      <w:pPr>
        <w:spacing w:before="1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FC5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FC56C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="00FC56C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FC56C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="00FC56C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FC56C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3A6E7CDC" w14:textId="77777777" w:rsidR="00FC56C8" w:rsidRPr="006A5410" w:rsidRDefault="00FC56C8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36600C2" w14:textId="77777777" w:rsidR="00AB6230" w:rsidRDefault="00FC56C8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1A8FC43D" w14:textId="60571432" w:rsidR="00FC56C8" w:rsidRPr="00E4773F" w:rsidRDefault="00FC56C8" w:rsidP="00A36903">
      <w:pPr>
        <w:spacing w:before="120"/>
        <w:ind w:left="1560" w:firstLine="436"/>
        <w:jc w:val="thaiDistribute"/>
        <w:rPr>
          <w:rFonts w:ascii="TH SarabunIT๙" w:hAnsi="TH SarabunIT๙" w:cs="TH SarabunIT๙"/>
          <w:b/>
          <w:bCs/>
          <w:spacing w:val="-24"/>
          <w:sz w:val="32"/>
          <w:szCs w:val="32"/>
          <w:cs/>
        </w:rPr>
      </w:pPr>
      <w:r w:rsidRPr="006917DE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6917DE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7C249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AB623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4773F" w:rsidRP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ประชาสัมพันธ์ศูนย์พัฒนาการเมืองภาคพลเมือง สถาบันพระปกเกล้า</w:t>
      </w:r>
      <w:r w:rsidR="00C1352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</w:t>
      </w:r>
      <w:r w:rsidR="00E4773F">
        <w:rPr>
          <w:rFonts w:ascii="TH SarabunIT๙" w:hAnsi="TH SarabunIT๙" w:cs="TH SarabunIT๙" w:hint="cs"/>
          <w:b/>
          <w:bCs/>
          <w:spacing w:val="-24"/>
          <w:sz w:val="32"/>
          <w:szCs w:val="32"/>
          <w:cs/>
        </w:rPr>
        <w:t xml:space="preserve"> </w:t>
      </w:r>
      <w:r w:rsidR="00E4773F" w:rsidRPr="00E4773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C13529" w:rsidRPr="00C13529">
        <w:rPr>
          <w:rFonts w:ascii="TH SarabunIT๙" w:hAnsi="TH SarabunIT๙" w:cs="TH SarabunIT๙"/>
          <w:sz w:val="32"/>
          <w:szCs w:val="32"/>
          <w:cs/>
        </w:rPr>
        <w:t>ศูนย์พัฒนาการเมืองภาคพลเมือง สถาบันพระปกเกล้า จังหวัดพะเยา</w:t>
      </w:r>
      <w:r w:rsidR="00E4773F"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3CE8BEF" w14:textId="77777777" w:rsidR="00AB6230" w:rsidRPr="006A5410" w:rsidRDefault="00AB6230" w:rsidP="00A36903">
      <w:pPr>
        <w:spacing w:before="1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15DB1E80" w14:textId="77777777" w:rsidR="00AB6230" w:rsidRPr="006A5410" w:rsidRDefault="00AB6230" w:rsidP="00A36903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31A10CFF" w14:textId="42F1D5F6" w:rsidR="00FE13F7" w:rsidRDefault="00AB6230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622F2A21" w14:textId="77777777" w:rsidR="00A36903" w:rsidRDefault="00A36903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3EE150" w14:textId="77777777" w:rsidR="00A36903" w:rsidRDefault="00A36903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FC0E60E" w14:textId="6D07D687" w:rsidR="00A36903" w:rsidRPr="00A36903" w:rsidRDefault="00A36903" w:rsidP="00A36903">
      <w:pPr>
        <w:spacing w:line="19" w:lineRule="atLeast"/>
        <w:ind w:left="1559" w:hanging="119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36903">
        <w:rPr>
          <w:rFonts w:ascii="TH SarabunIT๙" w:hAnsi="TH SarabunIT๙" w:cs="TH SarabunIT๙"/>
          <w:color w:val="000000" w:themeColor="text1"/>
          <w:sz w:val="32"/>
          <w:szCs w:val="32"/>
        </w:rPr>
        <w:t>/4.1.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A3690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เป้าหมาย</w:t>
      </w:r>
      <w:r w:rsidRPr="00A3690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</w:p>
    <w:p w14:paraId="2646B381" w14:textId="77777777" w:rsidR="00A36903" w:rsidRDefault="00A36903" w:rsidP="00A36903">
      <w:pPr>
        <w:spacing w:line="19" w:lineRule="atLeast"/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300534" w14:textId="77777777" w:rsidR="00A36903" w:rsidRDefault="00A36903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203033" w14:textId="77777777" w:rsidR="00A36903" w:rsidRDefault="00A36903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F75687" w14:textId="77777777" w:rsidR="009209F7" w:rsidRDefault="009209F7" w:rsidP="00A36903">
      <w:pPr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F91666" w14:textId="56F17BE5" w:rsidR="00B02824" w:rsidRPr="00E4773F" w:rsidRDefault="00B02824" w:rsidP="00340411">
      <w:pPr>
        <w:spacing w:before="120" w:line="19" w:lineRule="atLeast"/>
        <w:ind w:left="1559" w:firstLine="24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</w:t>
      </w:r>
      <w:r w:rsidRPr="006917D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P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6903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เป้าหมายในการพัฒนาและยกระดับการประเมินคุณธรรมและความโปร่งใสในการดำเนินงานของหน่วยงานภาครัฐ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ITA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จังหวัดพะเยา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ประจำปีงบประมาณ </w:t>
      </w:r>
      <w:r w:rsidR="00FE13F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 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พ.ศ. 2569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สำนักงานจังหวัดพะเยา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0DD47DB" w14:textId="77777777" w:rsidR="00B02824" w:rsidRPr="006A5410" w:rsidRDefault="00B02824" w:rsidP="00340411">
      <w:pPr>
        <w:spacing w:before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041A7FB1" w14:textId="77777777" w:rsidR="00B02824" w:rsidRPr="006A5410" w:rsidRDefault="00B02824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7A168B2" w14:textId="77777777" w:rsidR="00B02824" w:rsidRDefault="00B02824" w:rsidP="00340411">
      <w:pPr>
        <w:spacing w:line="19" w:lineRule="atLeast"/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6613EB28" w14:textId="781C8237" w:rsidR="00FE13F7" w:rsidRPr="00E4773F" w:rsidRDefault="00FE13F7" w:rsidP="00340411">
      <w:pPr>
        <w:spacing w:before="120" w:line="19" w:lineRule="atLeast"/>
        <w:ind w:left="1559" w:firstLine="24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917D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P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6903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E13F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การตรวจเลือกทหารกองเกินเข้ารับราชการทหารกองประจำการ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</w:t>
      </w:r>
      <w:r w:rsidRPr="00FE13F7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 2569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E13F7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จังหวัดพะเยา 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สำนักงานสัสดีจังหวัดพะเยา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25313CC4" w14:textId="77777777" w:rsidR="00FE13F7" w:rsidRPr="006A5410" w:rsidRDefault="00FE13F7" w:rsidP="00340411">
      <w:pPr>
        <w:spacing w:before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CF4FFDF" w14:textId="77777777" w:rsidR="00FE13F7" w:rsidRPr="006A5410" w:rsidRDefault="00FE13F7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3A196309" w14:textId="1A7FA172" w:rsidR="00B02824" w:rsidRDefault="00FE13F7" w:rsidP="00340411">
      <w:pPr>
        <w:spacing w:line="19" w:lineRule="atLeast"/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3FE24A93" w14:textId="7127B725" w:rsidR="00077099" w:rsidRPr="00E4773F" w:rsidRDefault="00193C94" w:rsidP="00077099">
      <w:pPr>
        <w:spacing w:before="120" w:line="19" w:lineRule="atLeast"/>
        <w:ind w:left="1559" w:firstLine="24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7099" w:rsidRPr="006917D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077099"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="00077099" w:rsidRPr="00E4773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6903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077099" w:rsidRPr="00E477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รายงานโครงการสำรวจความคิดเห็นของประชาชนเกี่ยวกับการจัดงานบวงสรวงพญางำเมือง และงานกาชาดจังหวัดพะเยา </w:t>
      </w:r>
      <w:r w:rsidRPr="00FE13F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พ.ศ. </w:t>
      </w:r>
      <w:r w:rsidRPr="00FE13F7">
        <w:rPr>
          <w:rFonts w:ascii="TH SarabunIT๙" w:hAnsi="TH SarabunIT๙" w:cs="TH SarabunIT๙"/>
          <w:b/>
          <w:bCs/>
          <w:sz w:val="32"/>
          <w:szCs w:val="32"/>
          <w:cs/>
        </w:rPr>
        <w:t>2569</w:t>
      </w:r>
      <w:r w:rsidR="000770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</w:t>
      </w:r>
      <w:r w:rsidR="00077099" w:rsidRPr="00E4773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A872C4">
        <w:rPr>
          <w:rFonts w:ascii="TH SarabunIT๙" w:hAnsi="TH SarabunIT๙" w:cs="TH SarabunIT๙" w:hint="cs"/>
          <w:sz w:val="32"/>
          <w:szCs w:val="32"/>
          <w:cs/>
        </w:rPr>
        <w:t>สำนักงานสถิติจังหวัดพะเยา</w:t>
      </w:r>
      <w:r w:rsidR="00077099"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753C63D" w14:textId="77777777" w:rsidR="00077099" w:rsidRPr="006A5410" w:rsidRDefault="00077099" w:rsidP="00077099">
      <w:pPr>
        <w:spacing w:before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13E90507" w14:textId="77777777" w:rsidR="00077099" w:rsidRPr="006A5410" w:rsidRDefault="00077099" w:rsidP="00077099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33C6B05" w14:textId="00783265" w:rsidR="00077099" w:rsidRDefault="00077099" w:rsidP="00077099">
      <w:pPr>
        <w:spacing w:line="19" w:lineRule="atLeast"/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600B7CE3" w14:textId="3F379E72" w:rsidR="00720B90" w:rsidRPr="00E4773F" w:rsidRDefault="00720B90" w:rsidP="00720B90">
      <w:pPr>
        <w:spacing w:before="120" w:line="19" w:lineRule="atLeast"/>
        <w:ind w:left="1559" w:firstLine="2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20B90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4.1.6</w:t>
      </w:r>
      <w:r w:rsidRPr="00720B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720B90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Road Map </w:t>
      </w:r>
      <w:r w:rsidRPr="00720B90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การพัฒนาด้านการเกษตรแบบโครงการหลวง ในพื้นที่จังหวัดพะเยา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สำนักงานเกษตรและสหกรณ์จังหวัดพะเยา</w:t>
      </w:r>
      <w:r w:rsidRPr="00E4773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3C2F073" w14:textId="77777777" w:rsidR="00720B90" w:rsidRPr="006A5410" w:rsidRDefault="00720B90" w:rsidP="00720B90">
      <w:pPr>
        <w:spacing w:before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588F3967" w14:textId="77777777" w:rsidR="00720B90" w:rsidRPr="006A5410" w:rsidRDefault="00720B90" w:rsidP="00720B90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484A28C9" w14:textId="50229CFB" w:rsidR="00720B90" w:rsidRDefault="00720B90" w:rsidP="00720B90">
      <w:pPr>
        <w:spacing w:line="19" w:lineRule="atLeast"/>
        <w:ind w:left="1559" w:hanging="11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</w:t>
      </w:r>
    </w:p>
    <w:p w14:paraId="101429D3" w14:textId="23C3497D" w:rsidR="00243F8F" w:rsidRPr="006917DE" w:rsidRDefault="00EA7EC1" w:rsidP="00340411">
      <w:pPr>
        <w:spacing w:before="120" w:line="19" w:lineRule="atLeast"/>
        <w:jc w:val="both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243F8F"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.๒ โดยเอกสาร</w:t>
      </w:r>
    </w:p>
    <w:p w14:paraId="5A7F67E4" w14:textId="7FB20372" w:rsidR="00C06318" w:rsidRDefault="00EA7EC1" w:rsidP="00340411">
      <w:pPr>
        <w:spacing w:line="19" w:lineRule="atLeast"/>
        <w:ind w:left="1560" w:firstLine="46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="0096144F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.2.1</w:t>
      </w:r>
      <w:r w:rsidR="0087695C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6F480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รายงานสถิต</w:t>
      </w:r>
      <w:r w:rsidR="004D2E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ิ</w:t>
      </w:r>
      <w:r w:rsidR="006F480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การเกิดอ</w:t>
      </w:r>
      <w:r w:rsidR="004D2E4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ุ</w:t>
      </w:r>
      <w:r w:rsidR="006F4808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บัติเหตุทางถนนจังหวัดพะเยา</w:t>
      </w:r>
      <w:r w:rsidR="00BC3FAA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ประจำเดือน</w:t>
      </w:r>
      <w:r w:rsidR="00C74E8A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       </w:t>
      </w:r>
      <w:r w:rsidR="007A5A4A"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กุมภาพันธ์</w:t>
      </w:r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2569</w:t>
      </w:r>
      <w:r w:rsidR="00091056"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C3FAA"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(สำนักงาน</w:t>
      </w:r>
      <w:r w:rsidR="006F4808"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ป้องกันและบรรเทาสาธารณภัย</w:t>
      </w:r>
      <w:r w:rsidR="00BC3FAA" w:rsidRPr="006A541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จังหวัดพะเยา)</w:t>
      </w:r>
    </w:p>
    <w:p w14:paraId="03D93005" w14:textId="77777777" w:rsidR="00FC56C8" w:rsidRPr="006A5410" w:rsidRDefault="00FC56C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3E13E072" w14:textId="77777777" w:rsidR="00FC56C8" w:rsidRDefault="00FC56C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7078998B" w14:textId="6217905A" w:rsidR="00193C94" w:rsidRPr="006A5410" w:rsidRDefault="00193C94" w:rsidP="00193C94">
      <w:pPr>
        <w:spacing w:line="19" w:lineRule="atLeast"/>
        <w:ind w:left="720" w:firstLine="72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3D93DAA2" w14:textId="4DBE33ED" w:rsidR="0081366A" w:rsidRPr="006A5410" w:rsidRDefault="0081366A" w:rsidP="00340411">
      <w:pPr>
        <w:spacing w:before="120" w:line="19" w:lineRule="atLeast"/>
        <w:ind w:left="155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B52B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A7EC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.2.</w:t>
      </w:r>
      <w:r w:rsidR="005C4BA2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รายงานผลการดำเนินงานเรื่องร้องเรียนของศูนย์ดำรงธรรมจังหวัดพะเยา </w:t>
      </w:r>
      <w:r w:rsidRPr="006A5410">
        <w:rPr>
          <w:rFonts w:ascii="TH SarabunIT๙" w:hAnsi="TH SarabunIT๙" w:cs="TH SarabunIT๙"/>
          <w:sz w:val="32"/>
          <w:szCs w:val="32"/>
          <w:cs/>
        </w:rPr>
        <w:t>(สำนักงานจังหวัดพะเยา)</w:t>
      </w:r>
    </w:p>
    <w:p w14:paraId="3821E050" w14:textId="77777777" w:rsidR="00AC1118" w:rsidRPr="006A5410" w:rsidRDefault="00AC111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B6CCE95" w14:textId="2C60C892" w:rsidR="001C6A81" w:rsidRDefault="00AC111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38ACD71A" w14:textId="002490A4" w:rsidR="00193C94" w:rsidRPr="006A5410" w:rsidRDefault="00193C94" w:rsidP="00193C94">
      <w:pPr>
        <w:spacing w:line="19" w:lineRule="atLeast"/>
        <w:ind w:left="981" w:firstLine="459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435B2BE4" w14:textId="4F93601E" w:rsidR="00DC0B08" w:rsidRPr="006A5410" w:rsidRDefault="00DC0B08" w:rsidP="00340411">
      <w:pPr>
        <w:spacing w:before="120" w:line="19" w:lineRule="atLeast"/>
        <w:ind w:left="1701" w:firstLine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.2.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C0B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สรุปสถานการณ์น้ำมันเชื้อเพลิง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A5410">
        <w:rPr>
          <w:rFonts w:ascii="TH SarabunIT๙" w:hAnsi="TH SarabunIT๙" w:cs="TH SarabunIT๙"/>
          <w:sz w:val="32"/>
          <w:szCs w:val="32"/>
          <w:cs/>
        </w:rPr>
        <w:t>(สำนักงาน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พลังงาน</w:t>
      </w:r>
      <w:r w:rsidRPr="006A5410">
        <w:rPr>
          <w:rFonts w:ascii="TH SarabunIT๙" w:hAnsi="TH SarabunIT๙" w:cs="TH SarabunIT๙"/>
          <w:sz w:val="32"/>
          <w:szCs w:val="32"/>
          <w:cs/>
        </w:rPr>
        <w:t>จังหวัดพะเยา)</w:t>
      </w:r>
    </w:p>
    <w:p w14:paraId="1BAF9FB3" w14:textId="77777777" w:rsidR="00DC0B08" w:rsidRPr="006A5410" w:rsidRDefault="00DC0B0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3B8E4FA6" w14:textId="77777777" w:rsidR="00DC0B08" w:rsidRDefault="00DC0B08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95CDA74" w14:textId="71A2A840" w:rsidR="00193C94" w:rsidRDefault="00193C94" w:rsidP="00193C94">
      <w:pPr>
        <w:spacing w:line="19" w:lineRule="atLeast"/>
        <w:ind w:left="14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5D71966B" w14:textId="77777777" w:rsidR="00193C94" w:rsidRDefault="00193C94" w:rsidP="00193C94">
      <w:pPr>
        <w:spacing w:line="19" w:lineRule="atLeast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0411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34041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ระเบียบ...</w:t>
      </w:r>
    </w:p>
    <w:p w14:paraId="7AE3EEBB" w14:textId="77777777" w:rsidR="00720B90" w:rsidRPr="00340411" w:rsidRDefault="00720B90" w:rsidP="00193C94">
      <w:pPr>
        <w:spacing w:line="19" w:lineRule="atLeast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77ED22B" w14:textId="7407BA97" w:rsidR="00FC3C0E" w:rsidRPr="006A5410" w:rsidRDefault="00FC3C0E" w:rsidP="00340411">
      <w:pPr>
        <w:spacing w:before="120" w:after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ระเบียบวาระที่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วาระงานสำคัญของจังหวัดพะเยา</w:t>
      </w:r>
    </w:p>
    <w:tbl>
      <w:tblPr>
        <w:tblStyle w:val="a6"/>
        <w:tblW w:w="4927" w:type="pct"/>
        <w:tblInd w:w="137" w:type="dxa"/>
        <w:tblLook w:val="04A0" w:firstRow="1" w:lastRow="0" w:firstColumn="1" w:lastColumn="0" w:noHBand="0" w:noVBand="1"/>
      </w:tblPr>
      <w:tblGrid>
        <w:gridCol w:w="2427"/>
        <w:gridCol w:w="6725"/>
      </w:tblGrid>
      <w:tr w:rsidR="00F65067" w:rsidRPr="006A5410" w14:paraId="7211F60F" w14:textId="77777777" w:rsidTr="00B05ECC">
        <w:trPr>
          <w:tblHeader/>
        </w:trPr>
        <w:tc>
          <w:tcPr>
            <w:tcW w:w="1326" w:type="pct"/>
          </w:tcPr>
          <w:p w14:paraId="3C5F9515" w14:textId="3E515509" w:rsidR="00C625F7" w:rsidRPr="006A5410" w:rsidRDefault="00C625F7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A541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3674" w:type="pct"/>
          </w:tcPr>
          <w:p w14:paraId="39E71B60" w14:textId="5138086B" w:rsidR="00C625F7" w:rsidRPr="006A5410" w:rsidRDefault="00C625F7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A541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งานสำคัญ</w:t>
            </w:r>
          </w:p>
        </w:tc>
      </w:tr>
      <w:tr w:rsidR="009737B8" w:rsidRPr="006A5410" w14:paraId="6BCBFF95" w14:textId="77777777" w:rsidTr="00B05ECC">
        <w:trPr>
          <w:tblHeader/>
        </w:trPr>
        <w:tc>
          <w:tcPr>
            <w:tcW w:w="1326" w:type="pct"/>
          </w:tcPr>
          <w:p w14:paraId="51F7BB24" w14:textId="0A72EF68" w:rsidR="009737B8" w:rsidRPr="006A5410" w:rsidRDefault="009737B8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วันอังคารที่              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 มีนาคม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05ADB8CF" w14:textId="77777777" w:rsidR="009737B8" w:rsidRDefault="009737B8" w:rsidP="00340411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วันที่ระลึก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พระบาทสมเด็จพระนั่งเกล้าเจ้าอยู่หัว พระมหาเจษฎาราชเจ้า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”</w:t>
            </w:r>
          </w:p>
          <w:p w14:paraId="27D32F58" w14:textId="40030630" w:rsidR="00644F94" w:rsidRPr="00644F94" w:rsidRDefault="00644F94" w:rsidP="00644F9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 ศาลาประชาคมจังหวัดพะเยา</w:t>
            </w:r>
          </w:p>
        </w:tc>
      </w:tr>
      <w:tr w:rsidR="009737B8" w:rsidRPr="006A5410" w14:paraId="0105DF76" w14:textId="77777777" w:rsidTr="00B05ECC">
        <w:trPr>
          <w:tblHeader/>
        </w:trPr>
        <w:tc>
          <w:tcPr>
            <w:tcW w:w="1326" w:type="pct"/>
          </w:tcPr>
          <w:p w14:paraId="4AD9EFA4" w14:textId="0728DE8C" w:rsidR="009737B8" w:rsidRDefault="009737B8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วันพฤหัสบดีที่                      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 เมษายน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25CB3D92" w14:textId="38252EEE" w:rsidR="009737B8" w:rsidRPr="00CA0B1B" w:rsidRDefault="009737B8" w:rsidP="00340411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737B8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พิธีถวายพระพรสมเด็จพระกนิษฐา</w:t>
            </w:r>
            <w:proofErr w:type="spellStart"/>
            <w:r w:rsidRPr="009737B8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ธิ</w:t>
            </w:r>
            <w:proofErr w:type="spellEnd"/>
            <w:r w:rsidRPr="009737B8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ราชเจ้า กรมสมเด็จพระเทพรัตนราชสุดาฯ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สยามบรมราชกุมารี เนื่องในโอกาสวันคล้ายวันพระราชสมภพ</w:t>
            </w:r>
            <w:r w:rsidR="00644F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644F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 ศาลาประชาคมจังหวัดพะเยา</w:t>
            </w:r>
          </w:p>
        </w:tc>
      </w:tr>
      <w:tr w:rsidR="009737B8" w:rsidRPr="006A5410" w14:paraId="27C51A9A" w14:textId="77777777" w:rsidTr="00B05ECC">
        <w:trPr>
          <w:tblHeader/>
        </w:trPr>
        <w:tc>
          <w:tcPr>
            <w:tcW w:w="1326" w:type="pct"/>
          </w:tcPr>
          <w:p w14:paraId="2EE931D4" w14:textId="65879D7F" w:rsidR="009737B8" w:rsidRDefault="009737B8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วันจันทร์ที่                  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 เมษายน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74" w:type="pct"/>
          </w:tcPr>
          <w:p w14:paraId="43297047" w14:textId="067DAFEB" w:rsidR="009737B8" w:rsidRPr="00CA0B1B" w:rsidRDefault="009737B8" w:rsidP="00340411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รัฐพิธีวันที่ระลึก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พระบาทสมเด็จพระพุทธยอดฟ้าจุฬาโลกมหาราช                และวันที่ระลึกมหาจักรีบรมราชวงศ์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”</w:t>
            </w:r>
            <w:r w:rsidR="00644F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44F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 ศาลาประชาคมจังหวัดพะเยา</w:t>
            </w:r>
          </w:p>
        </w:tc>
      </w:tr>
      <w:tr w:rsidR="00487F5F" w:rsidRPr="006A5410" w14:paraId="65FD7276" w14:textId="77777777" w:rsidTr="00B05ECC">
        <w:trPr>
          <w:tblHeader/>
        </w:trPr>
        <w:tc>
          <w:tcPr>
            <w:tcW w:w="1326" w:type="pct"/>
          </w:tcPr>
          <w:p w14:paraId="2E518F50" w14:textId="2BCC7C45" w:rsidR="00487F5F" w:rsidRPr="00487F5F" w:rsidRDefault="00487F5F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ระหว่างวันที่                     </w:t>
            </w:r>
            <w:r w:rsidRPr="00487F5F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13 - 15 </w:t>
            </w:r>
            <w:r w:rsidRPr="00487F5F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เมษายน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09F3B899" w14:textId="529CC6A8" w:rsidR="00487F5F" w:rsidRPr="00C13529" w:rsidRDefault="005A1B65" w:rsidP="00C13529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การจัดงาน </w:t>
            </w:r>
            <w:r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“BUBBLE WAVE PHAYAO SONGKRAN FEST 2026”              </w:t>
            </w:r>
            <w:r w:rsidR="00644F94"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44F94" w:rsidRPr="00C13529">
              <w:rPr>
                <w:rFonts w:ascii="TH SarabunIT๙" w:hAnsi="TH SarabunIT๙" w:cs="TH SarabunIT๙"/>
                <w:sz w:val="32"/>
                <w:szCs w:val="32"/>
                <w:cs/>
              </w:rPr>
              <w:t>ณ ลานอนุสาวรีย์พ่อขุนงำเมือง</w:t>
            </w:r>
            <w:r w:rsidR="000F254A"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  <w:tr w:rsidR="00C13529" w:rsidRPr="006A5410" w14:paraId="076B55A9" w14:textId="77777777" w:rsidTr="00B05ECC">
        <w:trPr>
          <w:tblHeader/>
        </w:trPr>
        <w:tc>
          <w:tcPr>
            <w:tcW w:w="1326" w:type="pct"/>
          </w:tcPr>
          <w:p w14:paraId="1F8FD6CB" w14:textId="4E5FF342" w:rsidR="00C13529" w:rsidRDefault="00C13529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วันศุกร์ที่                   17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เมษายน 256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45E70959" w14:textId="77777777" w:rsidR="00C13529" w:rsidRPr="00C13529" w:rsidRDefault="00C13529" w:rsidP="00C13529">
            <w:pPr>
              <w:tabs>
                <w:tab w:val="left" w:pos="2880"/>
                <w:tab w:val="left" w:pos="3060"/>
                <w:tab w:val="left" w:pos="3240"/>
              </w:tabs>
              <w:spacing w:line="34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13529">
              <w:rPr>
                <w:rFonts w:ascii="TH SarabunIT๙" w:eastAsia="SimSun" w:hAnsi="TH SarabunIT๙" w:cs="TH SarabunIT๙"/>
                <w:color w:val="000000" w:themeColor="text1"/>
                <w:spacing w:val="-6"/>
                <w:sz w:val="32"/>
                <w:szCs w:val="32"/>
                <w:cs/>
                <w:lang w:val="th-TH"/>
              </w:rPr>
              <w:t>พิธี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  <w:lang w:val="th-TH"/>
              </w:rPr>
              <w:t>สรงน้ำพระเจ้าตนหลวง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  <w:lang w:val="th-TH"/>
              </w:rPr>
              <w:t>พ่อขุนงำเมือง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  <w:lang w:val="th-TH"/>
              </w:rPr>
              <w:t xml:space="preserve">สระเกล้าดำหัวขอพรพระเถระผู้ใหญ่ </w:t>
            </w:r>
          </w:p>
          <w:p w14:paraId="6C2FF8DE" w14:textId="46117886" w:rsidR="00C13529" w:rsidRPr="00C13529" w:rsidRDefault="00C13529" w:rsidP="00C13529">
            <w:pPr>
              <w:tabs>
                <w:tab w:val="left" w:pos="2880"/>
                <w:tab w:val="left" w:pos="3060"/>
                <w:tab w:val="left" w:pos="3240"/>
              </w:tabs>
              <w:spacing w:line="34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1352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  <w:lang w:val="th-TH"/>
              </w:rPr>
              <w:t xml:space="preserve">และกิจกรรมรดน้ำขอพรผู้ว่าราชการราชการจังหวัดพะเยา 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  <w:lang w:val="th-TH"/>
              </w:rPr>
              <w:t>และ</w:t>
            </w:r>
            <w:r w:rsidRPr="00C1352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  <w:lang w:val="th-TH"/>
              </w:rPr>
              <w:t>รองผู้ว่าราชการจังหวัดพะเยา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เนื่องในประเพณีปีใหม่ไทย ปี ๒๕๖</w:t>
            </w:r>
            <w:r w:rsidRPr="00C1352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9737B8" w:rsidRPr="006A5410" w14:paraId="54844EE2" w14:textId="77777777" w:rsidTr="00B05ECC">
        <w:trPr>
          <w:tblHeader/>
        </w:trPr>
        <w:tc>
          <w:tcPr>
            <w:tcW w:w="1326" w:type="pct"/>
          </w:tcPr>
          <w:p w14:paraId="1B36AA99" w14:textId="3E1298CA" w:rsidR="009737B8" w:rsidRDefault="009737B8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วันเสาร์ที่                        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 เมษายน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1B3B7F03" w14:textId="745DBB63" w:rsidR="009737B8" w:rsidRPr="00CA0B1B" w:rsidRDefault="009737B8" w:rsidP="00340411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รัฐพิธีวันที่ระลึกคล้ายวันสวรรคต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สมเด็จพระนเรศวรมหาราช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”</w:t>
            </w:r>
            <w:r w:rsidR="00644F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ณ มหาวิทยาลัยพะเยา</w:t>
            </w:r>
          </w:p>
        </w:tc>
      </w:tr>
      <w:tr w:rsidR="009737B8" w:rsidRPr="006A5410" w14:paraId="5678DC12" w14:textId="77777777" w:rsidTr="00B05ECC">
        <w:trPr>
          <w:tblHeader/>
        </w:trPr>
        <w:tc>
          <w:tcPr>
            <w:tcW w:w="1326" w:type="pct"/>
          </w:tcPr>
          <w:p w14:paraId="3DDB4067" w14:textId="3C7ED629" w:rsidR="009737B8" w:rsidRDefault="009737B8" w:rsidP="00340411">
            <w:pPr>
              <w:tabs>
                <w:tab w:val="left" w:pos="1560"/>
              </w:tabs>
              <w:spacing w:line="19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วันพุธที่                           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 เมษายน 256</w:t>
            </w:r>
            <w:r w:rsidR="005B0A4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674" w:type="pct"/>
          </w:tcPr>
          <w:p w14:paraId="1F42886F" w14:textId="4AEABE80" w:rsidR="009737B8" w:rsidRPr="00CA0B1B" w:rsidRDefault="009737B8" w:rsidP="00340411">
            <w:pPr>
              <w:tabs>
                <w:tab w:val="left" w:pos="1560"/>
              </w:tabs>
              <w:spacing w:line="19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พิธีถวายพระพรสมเด็จพระเจ้าลูกยาเธอ เจ้าฟ้าทีปังกรรัศมีโชติ 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                        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มหาวชิโรตตมางกูร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สิริ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วิบูลย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ราชกุมาร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  <w:r w:rsidR="00644F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 ศาลาประชาคมจังหวัดพะเยา</w:t>
            </w:r>
          </w:p>
        </w:tc>
      </w:tr>
    </w:tbl>
    <w:p w14:paraId="617B7260" w14:textId="77777777" w:rsidR="00CE52D7" w:rsidRPr="006A5410" w:rsidRDefault="00CE52D7" w:rsidP="00340411">
      <w:pPr>
        <w:spacing w:before="120"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C1BBE5F" w14:textId="11358C9C" w:rsidR="0043401A" w:rsidRDefault="00CE52D7" w:rsidP="00340411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77DD1945" w14:textId="689AD9D8" w:rsidR="00C13529" w:rsidRDefault="00C13529" w:rsidP="00C13529">
      <w:pPr>
        <w:spacing w:line="19" w:lineRule="atLeast"/>
        <w:ind w:left="14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4D07C689" w14:textId="52165D21" w:rsidR="00EA7EC1" w:rsidRDefault="00EA7EC1" w:rsidP="00340411">
      <w:pPr>
        <w:spacing w:before="120" w:line="19" w:lineRule="atLeas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การมอบนโยบายของผู้บริหารระดับสูง</w:t>
      </w:r>
    </w:p>
    <w:p w14:paraId="3603460F" w14:textId="6DCC7CE2" w:rsidR="00EA7EC1" w:rsidRPr="006A5410" w:rsidRDefault="00EA7EC1" w:rsidP="00E5013F">
      <w:pPr>
        <w:spacing w:line="19" w:lineRule="atLeast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.1 ผู้ว่าราชการจังหวัดพะเยา </w:t>
      </w:r>
    </w:p>
    <w:p w14:paraId="16453F8D" w14:textId="58BF76AC" w:rsidR="00B16185" w:rsidRPr="006A5410" w:rsidRDefault="00B16185" w:rsidP="00E5013F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79A3B320" w14:textId="77777777" w:rsidR="00B16185" w:rsidRPr="006A5410" w:rsidRDefault="00B16185" w:rsidP="00E5013F">
      <w:pPr>
        <w:spacing w:line="19" w:lineRule="atLeast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67866FAD" w14:textId="40F3F6D1" w:rsidR="00EA7EC1" w:rsidRPr="006A5410" w:rsidRDefault="00E5013F" w:rsidP="00B16185">
      <w:pPr>
        <w:spacing w:before="120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55E8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="00EA7EC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.2 ผู้บัญชาการมณฑลทหารบกที่ 34 </w:t>
      </w:r>
    </w:p>
    <w:p w14:paraId="482D527C" w14:textId="780C3460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0DC24301" w14:textId="77777777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268476F7" w14:textId="2D6EC523" w:rsidR="006052AD" w:rsidRPr="006A5410" w:rsidRDefault="00E5013F" w:rsidP="006052AD">
      <w:pPr>
        <w:spacing w:before="120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.3 ผู้บังคับการตำรวจภูธรจังหวัดพะเยา </w:t>
      </w:r>
    </w:p>
    <w:p w14:paraId="00718657" w14:textId="0D2E63B3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6AAE5908" w14:textId="503077A8" w:rsidR="00B16185" w:rsidRDefault="00B16185" w:rsidP="00C13529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62C2AFCF" w14:textId="0CC01481" w:rsidR="006052AD" w:rsidRPr="006A5410" w:rsidRDefault="00955E88" w:rsidP="00C13529">
      <w:pPr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1618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1618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161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.4 รองผู้ว่าราชการจังหวัดพะเยา (นาย</w:t>
      </w:r>
      <w:proofErr w:type="spellStart"/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ภูธ</w:t>
      </w:r>
      <w:proofErr w:type="spellEnd"/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นะ </w:t>
      </w:r>
      <w:proofErr w:type="spellStart"/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ชมภู</w:t>
      </w:r>
      <w:proofErr w:type="spellEnd"/>
      <w:r w:rsidR="006052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มิ่ง)</w:t>
      </w:r>
    </w:p>
    <w:p w14:paraId="37040AB1" w14:textId="27F490D6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311AE7B1" w14:textId="77777777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2D25AD66" w14:textId="772C987F" w:rsidR="006052AD" w:rsidRPr="006A5410" w:rsidRDefault="006052AD" w:rsidP="00B16185">
      <w:pPr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B1618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1618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161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.5 รองผู้ว่าราชการจังหวัดพะเยา (นายสมศักดิ์ แก้วเสนา)</w:t>
      </w:r>
    </w:p>
    <w:p w14:paraId="4FE352DB" w14:textId="4E02E375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5EEE8CC6" w14:textId="77777777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0A3F16CE" w14:textId="77777777" w:rsidR="00C13529" w:rsidRDefault="00C13529" w:rsidP="005A1B65">
      <w:pPr>
        <w:spacing w:line="19" w:lineRule="atLeast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9131B8" w14:textId="48C6B5F3" w:rsidR="00193C94" w:rsidRDefault="00193C94" w:rsidP="005A1B65">
      <w:pPr>
        <w:spacing w:line="19" w:lineRule="atLeast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0411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34041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ระเบียบ...</w:t>
      </w:r>
    </w:p>
    <w:p w14:paraId="0E376380" w14:textId="77777777" w:rsidR="00C13529" w:rsidRPr="005A1B65" w:rsidRDefault="00C13529" w:rsidP="005A1B65">
      <w:pPr>
        <w:spacing w:line="19" w:lineRule="atLeast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749CA2" w14:textId="648A8D32" w:rsidR="00FC3C0E" w:rsidRDefault="00FC3C0E" w:rsidP="00B16185">
      <w:pPr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ระเบียบวาระที่ </w:t>
      </w:r>
      <w:r w:rsidR="000733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เรื่องอื่นๆ (ถ้ามี)</w:t>
      </w:r>
    </w:p>
    <w:p w14:paraId="30CCE225" w14:textId="3CC77DC4" w:rsidR="00A872C4" w:rsidRPr="006A5410" w:rsidRDefault="00A872C4" w:rsidP="00A872C4">
      <w:pPr>
        <w:spacing w:before="120"/>
        <w:ind w:left="1560" w:hanging="15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จังหวัดพะเยาได้กำหนดจัดงาน “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BUBBLE WAVE PHAYAO SONGKRAN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 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FEST 2026”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ขึ้นระหว่างวันที่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13 - 15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เมษายน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2569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บริเวณลานอนุสาวรีย์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</w:t>
      </w:r>
      <w:r w:rsidRPr="00A872C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พ่อขุนงำเมือง อำเภอเมืองพะเยา จังหวัดพะเยา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87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(ที่ทำการปกครองจังหวัดพะเยา</w:t>
      </w:r>
      <w:r w:rsidR="000F254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และเทศบาลเมืองพะเยา</w:t>
      </w:r>
      <w:r w:rsidRPr="00A87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1B3EB4E4" w14:textId="0B910CDF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2" w:name="_Hlk154147434"/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ที่ประชุม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</w:p>
    <w:p w14:paraId="4FAE4B4B" w14:textId="77777777" w:rsidR="00B16185" w:rsidRPr="006A5410" w:rsidRDefault="00B16185" w:rsidP="00B16185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………………………………………………………………………</w:t>
      </w: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</w:p>
    <w:p w14:paraId="6C8B6C7C" w14:textId="77777777" w:rsidR="00B16185" w:rsidRDefault="00B16185" w:rsidP="00B16185">
      <w:pPr>
        <w:ind w:left="1701" w:hanging="186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……….............................................…………………………………………………………………………</w:t>
      </w:r>
    </w:p>
    <w:p w14:paraId="74C4C00A" w14:textId="77777777" w:rsidR="00B16185" w:rsidRDefault="00B16185" w:rsidP="00B16185">
      <w:pPr>
        <w:ind w:left="1701" w:hanging="186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3D1F20D" w14:textId="3BCDD4FF" w:rsidR="00437779" w:rsidRPr="006A5410" w:rsidRDefault="00437779" w:rsidP="00B16185">
      <w:pPr>
        <w:jc w:val="center"/>
        <w:rPr>
          <w:rFonts w:ascii="TH SarabunIT๙" w:hAnsi="TH SarabunIT๙" w:cs="TH SarabunIT๙"/>
          <w:sz w:val="32"/>
          <w:szCs w:val="32"/>
        </w:rPr>
      </w:pPr>
      <w:r w:rsidRPr="006A5410">
        <w:rPr>
          <w:rFonts w:ascii="TH SarabunIT๙" w:hAnsi="TH SarabunIT๙" w:cs="TH SarabunIT๙"/>
          <w:sz w:val="32"/>
          <w:szCs w:val="32"/>
        </w:rPr>
        <w:sym w:font="Wingdings" w:char="F097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7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7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A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B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6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6"/>
      </w:r>
      <w:r w:rsidRPr="006A5410">
        <w:rPr>
          <w:rFonts w:ascii="TH SarabunIT๙" w:hAnsi="TH SarabunIT๙" w:cs="TH SarabunIT๙"/>
          <w:sz w:val="32"/>
          <w:szCs w:val="32"/>
        </w:rPr>
        <w:sym w:font="Wingdings" w:char="F096"/>
      </w:r>
    </w:p>
    <w:p w14:paraId="08556FAA" w14:textId="189BF735" w:rsidR="00DA56D9" w:rsidRPr="006A5410" w:rsidRDefault="00437779" w:rsidP="00DA56D9">
      <w:pPr>
        <w:tabs>
          <w:tab w:val="left" w:pos="1320"/>
          <w:tab w:val="left" w:pos="444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ผู้เข้าร่วมประชุมสามารถดาวน์โหลดเอกสารวาระการประชุมฉบับเต็ม 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ได้ที่ 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>QR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A5410">
        <w:rPr>
          <w:rFonts w:ascii="TH SarabunIT๙" w:hAnsi="TH SarabunIT๙" w:cs="TH SarabunIT๙"/>
          <w:b/>
          <w:bCs/>
          <w:sz w:val="32"/>
          <w:szCs w:val="32"/>
        </w:rPr>
        <w:t xml:space="preserve">Code </w:t>
      </w:r>
      <w:r w:rsidRPr="006A5410">
        <w:rPr>
          <w:rFonts w:ascii="TH SarabunIT๙" w:hAnsi="TH SarabunIT๙" w:cs="TH SarabunIT๙"/>
          <w:b/>
          <w:bCs/>
          <w:sz w:val="32"/>
          <w:szCs w:val="32"/>
          <w:cs/>
        </w:rPr>
        <w:t>ที่ปรากฏนี้</w:t>
      </w:r>
      <w:bookmarkEnd w:id="2"/>
    </w:p>
    <w:p w14:paraId="4738D84E" w14:textId="0B7C782E" w:rsidR="007A5A4A" w:rsidRPr="006A5410" w:rsidRDefault="000733F6" w:rsidP="00DA56D9">
      <w:pPr>
        <w:tabs>
          <w:tab w:val="left" w:pos="1320"/>
          <w:tab w:val="left" w:pos="4440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0B957806" wp14:editId="49767ABD">
            <wp:extent cx="1971675" cy="1971675"/>
            <wp:effectExtent l="0" t="0" r="9525" b="9525"/>
            <wp:docPr id="161349726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5A4A" w:rsidRPr="006A5410" w:rsidSect="007423DE">
      <w:headerReference w:type="default" r:id="rId10"/>
      <w:pgSz w:w="11906" w:h="16838" w:code="9"/>
      <w:pgMar w:top="709" w:right="1133" w:bottom="142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CE0AD" w14:textId="77777777" w:rsidR="00162DD9" w:rsidRDefault="00162DD9" w:rsidP="000B1DA0">
      <w:r>
        <w:separator/>
      </w:r>
    </w:p>
  </w:endnote>
  <w:endnote w:type="continuationSeparator" w:id="0">
    <w:p w14:paraId="2F3874B1" w14:textId="77777777" w:rsidR="00162DD9" w:rsidRDefault="00162DD9" w:rsidP="000B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00002287" w:usb1="80000000" w:usb2="00000008" w:usb3="00000000" w:csb0="000000D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ED2F57" w14:textId="77777777" w:rsidR="00162DD9" w:rsidRDefault="00162DD9" w:rsidP="000B1DA0">
      <w:r>
        <w:separator/>
      </w:r>
    </w:p>
  </w:footnote>
  <w:footnote w:type="continuationSeparator" w:id="0">
    <w:p w14:paraId="75862C32" w14:textId="77777777" w:rsidR="00162DD9" w:rsidRDefault="00162DD9" w:rsidP="000B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8D9E18" w14:textId="26E6EECC" w:rsidR="00225572" w:rsidRDefault="00922D47" w:rsidP="00693B74">
    <w:pPr>
      <w:pStyle w:val="a8"/>
      <w:jc w:val="center"/>
      <w:rPr>
        <w:rFonts w:ascii="TH SarabunIT๙" w:hAnsi="TH SarabunIT๙" w:cs="TH SarabunIT๙"/>
        <w:sz w:val="32"/>
        <w:szCs w:val="32"/>
      </w:rPr>
    </w:pPr>
    <w:r w:rsidRPr="00B77FA5">
      <w:rPr>
        <w:rFonts w:ascii="TH SarabunIT๙" w:hAnsi="TH SarabunIT๙" w:cs="TH SarabunIT๙"/>
        <w:sz w:val="32"/>
        <w:szCs w:val="32"/>
        <w:cs/>
      </w:rPr>
      <w:t xml:space="preserve">- </w:t>
    </w:r>
    <w:sdt>
      <w:sdtPr>
        <w:rPr>
          <w:rFonts w:ascii="TH SarabunIT๙" w:hAnsi="TH SarabunIT๙" w:cs="TH SarabunIT๙"/>
          <w:sz w:val="32"/>
          <w:szCs w:val="32"/>
        </w:rPr>
        <w:id w:val="2001841843"/>
        <w:docPartObj>
          <w:docPartGallery w:val="Page Numbers (Top of Page)"/>
          <w:docPartUnique/>
        </w:docPartObj>
      </w:sdtPr>
      <w:sdtEndPr/>
      <w:sdtContent>
        <w:r w:rsidRPr="00B77FA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B77FA5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B77FA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B51A0" w:rsidRPr="00CB51A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B77FA5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B77FA5">
          <w:rPr>
            <w:rFonts w:ascii="TH SarabunIT๙" w:hAnsi="TH SarabunIT๙" w:cs="TH SarabunIT๙"/>
            <w:sz w:val="32"/>
            <w:szCs w:val="32"/>
            <w:cs/>
          </w:rPr>
          <w:t xml:space="preserve"> </w:t>
        </w:r>
        <w:r w:rsidR="009C45EE">
          <w:rPr>
            <w:rFonts w:ascii="TH SarabunIT๙" w:hAnsi="TH SarabunIT๙" w:cs="TH SarabunIT๙" w:hint="cs"/>
            <w:sz w:val="32"/>
            <w:szCs w:val="32"/>
            <w:cs/>
          </w:rPr>
          <w:t>-</w:t>
        </w:r>
      </w:sdtContent>
    </w:sdt>
  </w:p>
  <w:p w14:paraId="3E11FDB6" w14:textId="77777777" w:rsidR="004476DD" w:rsidRPr="002A5141" w:rsidRDefault="004476DD" w:rsidP="00693B74">
    <w:pPr>
      <w:pStyle w:val="a8"/>
      <w:jc w:val="center"/>
      <w:rPr>
        <w:rFonts w:ascii="TH SarabunIT๙" w:hAnsi="TH SarabunIT๙" w:cs="TH SarabunIT๙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1C5"/>
    <w:multiLevelType w:val="hybridMultilevel"/>
    <w:tmpl w:val="90A0C1F8"/>
    <w:lvl w:ilvl="0" w:tplc="3E907518">
      <w:start w:val="4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76013"/>
    <w:multiLevelType w:val="hybridMultilevel"/>
    <w:tmpl w:val="02B0682A"/>
    <w:lvl w:ilvl="0" w:tplc="12EAD8F0">
      <w:start w:val="3"/>
      <w:numFmt w:val="bullet"/>
      <w:lvlText w:val="-"/>
      <w:lvlJc w:val="left"/>
      <w:pPr>
        <w:ind w:left="3180" w:hanging="360"/>
      </w:pPr>
      <w:rPr>
        <w:rFonts w:ascii="TH SarabunPSK" w:eastAsia="Cordia New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</w:abstractNum>
  <w:abstractNum w:abstractNumId="2">
    <w:nsid w:val="1165030C"/>
    <w:multiLevelType w:val="hybridMultilevel"/>
    <w:tmpl w:val="46F813C0"/>
    <w:lvl w:ilvl="0" w:tplc="A740EF5C">
      <w:start w:val="1"/>
      <w:numFmt w:val="thaiLett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C744D26"/>
    <w:multiLevelType w:val="hybridMultilevel"/>
    <w:tmpl w:val="C3B0D0EE"/>
    <w:lvl w:ilvl="0" w:tplc="9B54549E">
      <w:start w:val="4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946DB"/>
    <w:multiLevelType w:val="hybridMultilevel"/>
    <w:tmpl w:val="768C3F0C"/>
    <w:lvl w:ilvl="0" w:tplc="79505F46">
      <w:start w:val="3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3304D"/>
    <w:multiLevelType w:val="hybridMultilevel"/>
    <w:tmpl w:val="E6B2C054"/>
    <w:lvl w:ilvl="0" w:tplc="DF7E6F9A">
      <w:start w:val="1"/>
      <w:numFmt w:val="thaiLett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2D76476B"/>
    <w:multiLevelType w:val="hybridMultilevel"/>
    <w:tmpl w:val="60D2C3C0"/>
    <w:lvl w:ilvl="0" w:tplc="62B2D7EE">
      <w:start w:val="1"/>
      <w:numFmt w:val="thaiLetters"/>
      <w:lvlText w:val="%1."/>
      <w:lvlJc w:val="left"/>
      <w:pPr>
        <w:ind w:left="25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2DDB5D51"/>
    <w:multiLevelType w:val="hybridMultilevel"/>
    <w:tmpl w:val="FE6CF9CE"/>
    <w:lvl w:ilvl="0" w:tplc="1C4E5AA6">
      <w:start w:val="1"/>
      <w:numFmt w:val="thaiNumbers"/>
      <w:lvlText w:val="%1)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8">
    <w:nsid w:val="32A10BC7"/>
    <w:multiLevelType w:val="hybridMultilevel"/>
    <w:tmpl w:val="82C077CE"/>
    <w:lvl w:ilvl="0" w:tplc="A0684DD0">
      <w:start w:val="1"/>
      <w:numFmt w:val="thaiLetters"/>
      <w:lvlText w:val="%1.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</w:lvl>
    <w:lvl w:ilvl="3" w:tplc="0409000F" w:tentative="1">
      <w:start w:val="1"/>
      <w:numFmt w:val="decimal"/>
      <w:lvlText w:val="%4."/>
      <w:lvlJc w:val="left"/>
      <w:pPr>
        <w:ind w:left="4079" w:hanging="360"/>
      </w:p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</w:lvl>
    <w:lvl w:ilvl="6" w:tplc="0409000F" w:tentative="1">
      <w:start w:val="1"/>
      <w:numFmt w:val="decimal"/>
      <w:lvlText w:val="%7."/>
      <w:lvlJc w:val="left"/>
      <w:pPr>
        <w:ind w:left="6239" w:hanging="360"/>
      </w:p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9">
    <w:nsid w:val="3DD42740"/>
    <w:multiLevelType w:val="hybridMultilevel"/>
    <w:tmpl w:val="A50A1898"/>
    <w:lvl w:ilvl="0" w:tplc="B4D84EE8">
      <w:start w:val="4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CE4FB3"/>
    <w:multiLevelType w:val="multilevel"/>
    <w:tmpl w:val="44CE4FB3"/>
    <w:lvl w:ilvl="0">
      <w:start w:val="27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427C62"/>
    <w:multiLevelType w:val="hybridMultilevel"/>
    <w:tmpl w:val="DBB42F8C"/>
    <w:lvl w:ilvl="0" w:tplc="E30850C4">
      <w:start w:val="4"/>
      <w:numFmt w:val="bullet"/>
      <w:lvlText w:val="-"/>
      <w:lvlJc w:val="left"/>
      <w:pPr>
        <w:ind w:left="2189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9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9" w:hanging="360"/>
      </w:pPr>
      <w:rPr>
        <w:rFonts w:ascii="Wingdings" w:hAnsi="Wingdings" w:hint="default"/>
      </w:rPr>
    </w:lvl>
  </w:abstractNum>
  <w:abstractNum w:abstractNumId="12">
    <w:nsid w:val="5FD96172"/>
    <w:multiLevelType w:val="hybridMultilevel"/>
    <w:tmpl w:val="618838E8"/>
    <w:lvl w:ilvl="0" w:tplc="92B0DA7C">
      <w:start w:val="1"/>
      <w:numFmt w:val="thaiLett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66162D64"/>
    <w:multiLevelType w:val="hybridMultilevel"/>
    <w:tmpl w:val="A7D639E0"/>
    <w:lvl w:ilvl="0" w:tplc="1CBA7088">
      <w:start w:val="1"/>
      <w:numFmt w:val="thaiLett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7D544CC9"/>
    <w:multiLevelType w:val="hybridMultilevel"/>
    <w:tmpl w:val="045A5494"/>
    <w:lvl w:ilvl="0" w:tplc="05308566">
      <w:start w:val="1"/>
      <w:numFmt w:val="thaiLett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12"/>
  </w:num>
  <w:num w:numId="6">
    <w:abstractNumId w:val="13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  <w:num w:numId="11">
    <w:abstractNumId w:val="14"/>
  </w:num>
  <w:num w:numId="12">
    <w:abstractNumId w:val="5"/>
  </w:num>
  <w:num w:numId="13">
    <w:abstractNumId w:val="2"/>
  </w:num>
  <w:num w:numId="14">
    <w:abstractNumId w:val="11"/>
  </w:num>
  <w:num w:numId="15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6EE"/>
    <w:rsid w:val="000003C8"/>
    <w:rsid w:val="0000042A"/>
    <w:rsid w:val="00000523"/>
    <w:rsid w:val="00000DB9"/>
    <w:rsid w:val="00000EA6"/>
    <w:rsid w:val="00000FB6"/>
    <w:rsid w:val="000011FD"/>
    <w:rsid w:val="000012FE"/>
    <w:rsid w:val="00001499"/>
    <w:rsid w:val="0000189B"/>
    <w:rsid w:val="000018DB"/>
    <w:rsid w:val="000019D9"/>
    <w:rsid w:val="000019F9"/>
    <w:rsid w:val="00001FAE"/>
    <w:rsid w:val="000020BD"/>
    <w:rsid w:val="0000221A"/>
    <w:rsid w:val="00002273"/>
    <w:rsid w:val="000025FB"/>
    <w:rsid w:val="00002643"/>
    <w:rsid w:val="000029E9"/>
    <w:rsid w:val="00002B7D"/>
    <w:rsid w:val="00002D9E"/>
    <w:rsid w:val="00003332"/>
    <w:rsid w:val="000035FE"/>
    <w:rsid w:val="00003885"/>
    <w:rsid w:val="00003C1A"/>
    <w:rsid w:val="0000406F"/>
    <w:rsid w:val="000042AF"/>
    <w:rsid w:val="00004687"/>
    <w:rsid w:val="000048F8"/>
    <w:rsid w:val="00005015"/>
    <w:rsid w:val="000050EF"/>
    <w:rsid w:val="00005364"/>
    <w:rsid w:val="0000557A"/>
    <w:rsid w:val="000055E9"/>
    <w:rsid w:val="00005CC7"/>
    <w:rsid w:val="00005D60"/>
    <w:rsid w:val="00006348"/>
    <w:rsid w:val="000063D1"/>
    <w:rsid w:val="00006768"/>
    <w:rsid w:val="00006F6D"/>
    <w:rsid w:val="00007189"/>
    <w:rsid w:val="0000759B"/>
    <w:rsid w:val="0000762C"/>
    <w:rsid w:val="000076A1"/>
    <w:rsid w:val="00007C47"/>
    <w:rsid w:val="00007DB4"/>
    <w:rsid w:val="00007DF6"/>
    <w:rsid w:val="00010063"/>
    <w:rsid w:val="0001009A"/>
    <w:rsid w:val="000101A4"/>
    <w:rsid w:val="00010311"/>
    <w:rsid w:val="0001056B"/>
    <w:rsid w:val="00010A79"/>
    <w:rsid w:val="00010B28"/>
    <w:rsid w:val="00010B38"/>
    <w:rsid w:val="00010BC2"/>
    <w:rsid w:val="00010C3E"/>
    <w:rsid w:val="00010D2C"/>
    <w:rsid w:val="00010E92"/>
    <w:rsid w:val="000111D8"/>
    <w:rsid w:val="000112E0"/>
    <w:rsid w:val="0001146B"/>
    <w:rsid w:val="000114EB"/>
    <w:rsid w:val="000118F8"/>
    <w:rsid w:val="0001210D"/>
    <w:rsid w:val="000123CD"/>
    <w:rsid w:val="0001247F"/>
    <w:rsid w:val="0001275E"/>
    <w:rsid w:val="00012835"/>
    <w:rsid w:val="000128E7"/>
    <w:rsid w:val="000128F6"/>
    <w:rsid w:val="00012B42"/>
    <w:rsid w:val="00012FFC"/>
    <w:rsid w:val="000131BA"/>
    <w:rsid w:val="00013BEF"/>
    <w:rsid w:val="00013C88"/>
    <w:rsid w:val="00013D11"/>
    <w:rsid w:val="00013E66"/>
    <w:rsid w:val="00014234"/>
    <w:rsid w:val="0001489E"/>
    <w:rsid w:val="000149B7"/>
    <w:rsid w:val="00014CE5"/>
    <w:rsid w:val="00014EB0"/>
    <w:rsid w:val="00015284"/>
    <w:rsid w:val="000153AE"/>
    <w:rsid w:val="00015CA0"/>
    <w:rsid w:val="00015DF7"/>
    <w:rsid w:val="00016537"/>
    <w:rsid w:val="0001658D"/>
    <w:rsid w:val="0001688F"/>
    <w:rsid w:val="00016C37"/>
    <w:rsid w:val="00016CCF"/>
    <w:rsid w:val="00017509"/>
    <w:rsid w:val="00017722"/>
    <w:rsid w:val="00017844"/>
    <w:rsid w:val="00017856"/>
    <w:rsid w:val="000203B4"/>
    <w:rsid w:val="000204D6"/>
    <w:rsid w:val="000205CB"/>
    <w:rsid w:val="000206BB"/>
    <w:rsid w:val="00020E12"/>
    <w:rsid w:val="00020F41"/>
    <w:rsid w:val="00021002"/>
    <w:rsid w:val="00021114"/>
    <w:rsid w:val="000211E0"/>
    <w:rsid w:val="00021646"/>
    <w:rsid w:val="00021E39"/>
    <w:rsid w:val="00021F82"/>
    <w:rsid w:val="000220B5"/>
    <w:rsid w:val="000222BD"/>
    <w:rsid w:val="00022369"/>
    <w:rsid w:val="000223BD"/>
    <w:rsid w:val="000225F5"/>
    <w:rsid w:val="00022673"/>
    <w:rsid w:val="00022AAB"/>
    <w:rsid w:val="00022C80"/>
    <w:rsid w:val="00022DFE"/>
    <w:rsid w:val="00022E70"/>
    <w:rsid w:val="00023037"/>
    <w:rsid w:val="00023041"/>
    <w:rsid w:val="000234B4"/>
    <w:rsid w:val="000236E7"/>
    <w:rsid w:val="00023862"/>
    <w:rsid w:val="00023EAD"/>
    <w:rsid w:val="00023F3C"/>
    <w:rsid w:val="00024362"/>
    <w:rsid w:val="00024805"/>
    <w:rsid w:val="00024987"/>
    <w:rsid w:val="00024DCD"/>
    <w:rsid w:val="00025359"/>
    <w:rsid w:val="00025AD4"/>
    <w:rsid w:val="00025BFF"/>
    <w:rsid w:val="00025CED"/>
    <w:rsid w:val="00025E56"/>
    <w:rsid w:val="000262B4"/>
    <w:rsid w:val="00026613"/>
    <w:rsid w:val="0002689F"/>
    <w:rsid w:val="00026909"/>
    <w:rsid w:val="00026C7C"/>
    <w:rsid w:val="00026DFE"/>
    <w:rsid w:val="00026E25"/>
    <w:rsid w:val="00027250"/>
    <w:rsid w:val="00027484"/>
    <w:rsid w:val="00027A49"/>
    <w:rsid w:val="00027C05"/>
    <w:rsid w:val="00027D04"/>
    <w:rsid w:val="00027F6C"/>
    <w:rsid w:val="000300B7"/>
    <w:rsid w:val="00030138"/>
    <w:rsid w:val="00030A6B"/>
    <w:rsid w:val="00030BC6"/>
    <w:rsid w:val="00030F14"/>
    <w:rsid w:val="000313C6"/>
    <w:rsid w:val="00031A60"/>
    <w:rsid w:val="00031DDC"/>
    <w:rsid w:val="00031E28"/>
    <w:rsid w:val="0003220B"/>
    <w:rsid w:val="000323A4"/>
    <w:rsid w:val="00032954"/>
    <w:rsid w:val="00032F30"/>
    <w:rsid w:val="000334E6"/>
    <w:rsid w:val="00033B9F"/>
    <w:rsid w:val="00033CAD"/>
    <w:rsid w:val="00033FBD"/>
    <w:rsid w:val="000340BF"/>
    <w:rsid w:val="00034C14"/>
    <w:rsid w:val="00034E23"/>
    <w:rsid w:val="00035035"/>
    <w:rsid w:val="00035308"/>
    <w:rsid w:val="00035343"/>
    <w:rsid w:val="000356D9"/>
    <w:rsid w:val="000359C0"/>
    <w:rsid w:val="00035E2C"/>
    <w:rsid w:val="00035EA9"/>
    <w:rsid w:val="00035F70"/>
    <w:rsid w:val="00036512"/>
    <w:rsid w:val="000369BD"/>
    <w:rsid w:val="00036A47"/>
    <w:rsid w:val="00036DB8"/>
    <w:rsid w:val="00037538"/>
    <w:rsid w:val="000378A2"/>
    <w:rsid w:val="00037A6F"/>
    <w:rsid w:val="00037B76"/>
    <w:rsid w:val="00037C2B"/>
    <w:rsid w:val="00037EE9"/>
    <w:rsid w:val="00037EF7"/>
    <w:rsid w:val="00040279"/>
    <w:rsid w:val="00040595"/>
    <w:rsid w:val="0004072B"/>
    <w:rsid w:val="00040DF9"/>
    <w:rsid w:val="00040E05"/>
    <w:rsid w:val="000415A7"/>
    <w:rsid w:val="00041D75"/>
    <w:rsid w:val="00041E3E"/>
    <w:rsid w:val="00042297"/>
    <w:rsid w:val="000422F9"/>
    <w:rsid w:val="000428C1"/>
    <w:rsid w:val="00042908"/>
    <w:rsid w:val="0004304F"/>
    <w:rsid w:val="00043157"/>
    <w:rsid w:val="0004342D"/>
    <w:rsid w:val="00043556"/>
    <w:rsid w:val="000435A1"/>
    <w:rsid w:val="00044068"/>
    <w:rsid w:val="00044694"/>
    <w:rsid w:val="000446C0"/>
    <w:rsid w:val="00044E25"/>
    <w:rsid w:val="00045024"/>
    <w:rsid w:val="000451C6"/>
    <w:rsid w:val="000455F4"/>
    <w:rsid w:val="00045DB7"/>
    <w:rsid w:val="000460E2"/>
    <w:rsid w:val="000463D0"/>
    <w:rsid w:val="0004646E"/>
    <w:rsid w:val="000464DC"/>
    <w:rsid w:val="00046AED"/>
    <w:rsid w:val="00046C0C"/>
    <w:rsid w:val="00046D87"/>
    <w:rsid w:val="00046EFB"/>
    <w:rsid w:val="00046FEA"/>
    <w:rsid w:val="00047DA9"/>
    <w:rsid w:val="00047ED6"/>
    <w:rsid w:val="00050594"/>
    <w:rsid w:val="000508E5"/>
    <w:rsid w:val="00050995"/>
    <w:rsid w:val="00050C64"/>
    <w:rsid w:val="00050CFC"/>
    <w:rsid w:val="00051258"/>
    <w:rsid w:val="0005132E"/>
    <w:rsid w:val="000514CA"/>
    <w:rsid w:val="000517AB"/>
    <w:rsid w:val="00051E6C"/>
    <w:rsid w:val="000522AE"/>
    <w:rsid w:val="000524A4"/>
    <w:rsid w:val="00052555"/>
    <w:rsid w:val="000525E2"/>
    <w:rsid w:val="000529C6"/>
    <w:rsid w:val="00052CDF"/>
    <w:rsid w:val="00052EBD"/>
    <w:rsid w:val="00053262"/>
    <w:rsid w:val="00053751"/>
    <w:rsid w:val="00053BDD"/>
    <w:rsid w:val="00053D6F"/>
    <w:rsid w:val="00053F0C"/>
    <w:rsid w:val="00053F33"/>
    <w:rsid w:val="00054614"/>
    <w:rsid w:val="00054889"/>
    <w:rsid w:val="000548D0"/>
    <w:rsid w:val="00055037"/>
    <w:rsid w:val="0005518B"/>
    <w:rsid w:val="0005535B"/>
    <w:rsid w:val="00055404"/>
    <w:rsid w:val="000555CC"/>
    <w:rsid w:val="00055B28"/>
    <w:rsid w:val="00055BA8"/>
    <w:rsid w:val="00055BE6"/>
    <w:rsid w:val="00055DF7"/>
    <w:rsid w:val="00055EDC"/>
    <w:rsid w:val="00056021"/>
    <w:rsid w:val="000560F6"/>
    <w:rsid w:val="000564BF"/>
    <w:rsid w:val="00056941"/>
    <w:rsid w:val="00056FF2"/>
    <w:rsid w:val="000573E5"/>
    <w:rsid w:val="000576E8"/>
    <w:rsid w:val="000577BE"/>
    <w:rsid w:val="00057C92"/>
    <w:rsid w:val="00057DB2"/>
    <w:rsid w:val="0006028F"/>
    <w:rsid w:val="00060379"/>
    <w:rsid w:val="00060543"/>
    <w:rsid w:val="000605E4"/>
    <w:rsid w:val="00060D39"/>
    <w:rsid w:val="00061121"/>
    <w:rsid w:val="000618E8"/>
    <w:rsid w:val="00061B53"/>
    <w:rsid w:val="00061C72"/>
    <w:rsid w:val="00061D4A"/>
    <w:rsid w:val="00062174"/>
    <w:rsid w:val="0006239A"/>
    <w:rsid w:val="0006240F"/>
    <w:rsid w:val="00062903"/>
    <w:rsid w:val="00062AB3"/>
    <w:rsid w:val="00062C62"/>
    <w:rsid w:val="00062EB7"/>
    <w:rsid w:val="00063501"/>
    <w:rsid w:val="00063C1F"/>
    <w:rsid w:val="000648C3"/>
    <w:rsid w:val="00064D89"/>
    <w:rsid w:val="00064F34"/>
    <w:rsid w:val="0006518E"/>
    <w:rsid w:val="000651F8"/>
    <w:rsid w:val="00065341"/>
    <w:rsid w:val="00065552"/>
    <w:rsid w:val="00065B9C"/>
    <w:rsid w:val="0006640D"/>
    <w:rsid w:val="000668CC"/>
    <w:rsid w:val="00066B12"/>
    <w:rsid w:val="00066BCF"/>
    <w:rsid w:val="00066CFA"/>
    <w:rsid w:val="000671C2"/>
    <w:rsid w:val="00067537"/>
    <w:rsid w:val="0006798D"/>
    <w:rsid w:val="00067EC1"/>
    <w:rsid w:val="0007007C"/>
    <w:rsid w:val="000702BE"/>
    <w:rsid w:val="0007048E"/>
    <w:rsid w:val="00070723"/>
    <w:rsid w:val="00070CBD"/>
    <w:rsid w:val="0007148F"/>
    <w:rsid w:val="00071536"/>
    <w:rsid w:val="00071701"/>
    <w:rsid w:val="00071960"/>
    <w:rsid w:val="00071A9D"/>
    <w:rsid w:val="0007218F"/>
    <w:rsid w:val="00072235"/>
    <w:rsid w:val="000722CE"/>
    <w:rsid w:val="000725FD"/>
    <w:rsid w:val="00072AA1"/>
    <w:rsid w:val="00072BB3"/>
    <w:rsid w:val="00072BCD"/>
    <w:rsid w:val="00072E21"/>
    <w:rsid w:val="000733F6"/>
    <w:rsid w:val="0007388A"/>
    <w:rsid w:val="000738E7"/>
    <w:rsid w:val="00073977"/>
    <w:rsid w:val="00073B1E"/>
    <w:rsid w:val="00073CD6"/>
    <w:rsid w:val="000743B8"/>
    <w:rsid w:val="00074654"/>
    <w:rsid w:val="00074B3A"/>
    <w:rsid w:val="00075101"/>
    <w:rsid w:val="00075285"/>
    <w:rsid w:val="00075318"/>
    <w:rsid w:val="0007537D"/>
    <w:rsid w:val="000755D9"/>
    <w:rsid w:val="000757C9"/>
    <w:rsid w:val="00075D12"/>
    <w:rsid w:val="00075F4A"/>
    <w:rsid w:val="00076063"/>
    <w:rsid w:val="0007606D"/>
    <w:rsid w:val="000760B6"/>
    <w:rsid w:val="00076BD5"/>
    <w:rsid w:val="00076E88"/>
    <w:rsid w:val="00076FBA"/>
    <w:rsid w:val="00076FDA"/>
    <w:rsid w:val="00077057"/>
    <w:rsid w:val="00077099"/>
    <w:rsid w:val="000771EB"/>
    <w:rsid w:val="0007724C"/>
    <w:rsid w:val="00077644"/>
    <w:rsid w:val="00077664"/>
    <w:rsid w:val="00077722"/>
    <w:rsid w:val="00077BF5"/>
    <w:rsid w:val="00077FA3"/>
    <w:rsid w:val="0008010B"/>
    <w:rsid w:val="0008043A"/>
    <w:rsid w:val="00080475"/>
    <w:rsid w:val="00080564"/>
    <w:rsid w:val="00080603"/>
    <w:rsid w:val="000808E1"/>
    <w:rsid w:val="000812D6"/>
    <w:rsid w:val="0008161B"/>
    <w:rsid w:val="00081A89"/>
    <w:rsid w:val="00081E8F"/>
    <w:rsid w:val="00081E9C"/>
    <w:rsid w:val="0008209A"/>
    <w:rsid w:val="00082738"/>
    <w:rsid w:val="00082B80"/>
    <w:rsid w:val="00082E9D"/>
    <w:rsid w:val="000830CF"/>
    <w:rsid w:val="00083319"/>
    <w:rsid w:val="00083611"/>
    <w:rsid w:val="000837E9"/>
    <w:rsid w:val="00083C28"/>
    <w:rsid w:val="00083DE4"/>
    <w:rsid w:val="000840D0"/>
    <w:rsid w:val="000841BC"/>
    <w:rsid w:val="000842D9"/>
    <w:rsid w:val="000843AF"/>
    <w:rsid w:val="00084590"/>
    <w:rsid w:val="000845A7"/>
    <w:rsid w:val="000845E5"/>
    <w:rsid w:val="000847CC"/>
    <w:rsid w:val="000849E0"/>
    <w:rsid w:val="00085502"/>
    <w:rsid w:val="000855D2"/>
    <w:rsid w:val="00085EF5"/>
    <w:rsid w:val="00085FFD"/>
    <w:rsid w:val="00086337"/>
    <w:rsid w:val="00086523"/>
    <w:rsid w:val="000867B3"/>
    <w:rsid w:val="000868AD"/>
    <w:rsid w:val="000868E2"/>
    <w:rsid w:val="00086977"/>
    <w:rsid w:val="00086BF5"/>
    <w:rsid w:val="00086EEA"/>
    <w:rsid w:val="0008704F"/>
    <w:rsid w:val="0008711C"/>
    <w:rsid w:val="000872F4"/>
    <w:rsid w:val="00087687"/>
    <w:rsid w:val="00087A93"/>
    <w:rsid w:val="00087BE7"/>
    <w:rsid w:val="00087CA2"/>
    <w:rsid w:val="00090640"/>
    <w:rsid w:val="000908E8"/>
    <w:rsid w:val="00091056"/>
    <w:rsid w:val="000912E0"/>
    <w:rsid w:val="00091342"/>
    <w:rsid w:val="000916BF"/>
    <w:rsid w:val="000916F7"/>
    <w:rsid w:val="00091836"/>
    <w:rsid w:val="00091AC0"/>
    <w:rsid w:val="0009217F"/>
    <w:rsid w:val="00092659"/>
    <w:rsid w:val="00092C69"/>
    <w:rsid w:val="00093103"/>
    <w:rsid w:val="00093371"/>
    <w:rsid w:val="0009337B"/>
    <w:rsid w:val="0009344D"/>
    <w:rsid w:val="00093B51"/>
    <w:rsid w:val="00093BE6"/>
    <w:rsid w:val="0009419D"/>
    <w:rsid w:val="0009443B"/>
    <w:rsid w:val="00094605"/>
    <w:rsid w:val="00094FA3"/>
    <w:rsid w:val="000952CC"/>
    <w:rsid w:val="000952FE"/>
    <w:rsid w:val="00095406"/>
    <w:rsid w:val="000954D1"/>
    <w:rsid w:val="00095527"/>
    <w:rsid w:val="00095831"/>
    <w:rsid w:val="00095B92"/>
    <w:rsid w:val="00095C09"/>
    <w:rsid w:val="00096A2A"/>
    <w:rsid w:val="00096D5D"/>
    <w:rsid w:val="00097023"/>
    <w:rsid w:val="000973BE"/>
    <w:rsid w:val="00097962"/>
    <w:rsid w:val="00097FD7"/>
    <w:rsid w:val="000A024B"/>
    <w:rsid w:val="000A04E4"/>
    <w:rsid w:val="000A065C"/>
    <w:rsid w:val="000A08EC"/>
    <w:rsid w:val="000A0996"/>
    <w:rsid w:val="000A09BF"/>
    <w:rsid w:val="000A13FF"/>
    <w:rsid w:val="000A179A"/>
    <w:rsid w:val="000A184B"/>
    <w:rsid w:val="000A1DAC"/>
    <w:rsid w:val="000A1DCE"/>
    <w:rsid w:val="000A1E1E"/>
    <w:rsid w:val="000A1E50"/>
    <w:rsid w:val="000A2C78"/>
    <w:rsid w:val="000A2CC1"/>
    <w:rsid w:val="000A2D7E"/>
    <w:rsid w:val="000A30A5"/>
    <w:rsid w:val="000A32C8"/>
    <w:rsid w:val="000A3A44"/>
    <w:rsid w:val="000A4194"/>
    <w:rsid w:val="000A496E"/>
    <w:rsid w:val="000A4BE2"/>
    <w:rsid w:val="000A50B5"/>
    <w:rsid w:val="000A548D"/>
    <w:rsid w:val="000A6013"/>
    <w:rsid w:val="000A6024"/>
    <w:rsid w:val="000A635A"/>
    <w:rsid w:val="000A635F"/>
    <w:rsid w:val="000A6499"/>
    <w:rsid w:val="000A64B9"/>
    <w:rsid w:val="000A76A8"/>
    <w:rsid w:val="000A790F"/>
    <w:rsid w:val="000A7BC6"/>
    <w:rsid w:val="000B012D"/>
    <w:rsid w:val="000B07F4"/>
    <w:rsid w:val="000B0990"/>
    <w:rsid w:val="000B0999"/>
    <w:rsid w:val="000B0B76"/>
    <w:rsid w:val="000B0F11"/>
    <w:rsid w:val="000B0FE4"/>
    <w:rsid w:val="000B1011"/>
    <w:rsid w:val="000B1473"/>
    <w:rsid w:val="000B14F5"/>
    <w:rsid w:val="000B15A6"/>
    <w:rsid w:val="000B188E"/>
    <w:rsid w:val="000B1927"/>
    <w:rsid w:val="000B1B41"/>
    <w:rsid w:val="000B1DA0"/>
    <w:rsid w:val="000B1E4C"/>
    <w:rsid w:val="000B26C2"/>
    <w:rsid w:val="000B29F5"/>
    <w:rsid w:val="000B2B37"/>
    <w:rsid w:val="000B2D77"/>
    <w:rsid w:val="000B2F4B"/>
    <w:rsid w:val="000B3287"/>
    <w:rsid w:val="000B3DDF"/>
    <w:rsid w:val="000B4548"/>
    <w:rsid w:val="000B4940"/>
    <w:rsid w:val="000B4B06"/>
    <w:rsid w:val="000B4FE7"/>
    <w:rsid w:val="000B51D9"/>
    <w:rsid w:val="000B5732"/>
    <w:rsid w:val="000B57C6"/>
    <w:rsid w:val="000B5959"/>
    <w:rsid w:val="000B5CCC"/>
    <w:rsid w:val="000B619F"/>
    <w:rsid w:val="000B61CC"/>
    <w:rsid w:val="000B61E5"/>
    <w:rsid w:val="000B691C"/>
    <w:rsid w:val="000B6ED2"/>
    <w:rsid w:val="000B7027"/>
    <w:rsid w:val="000B775C"/>
    <w:rsid w:val="000B77C5"/>
    <w:rsid w:val="000B79A8"/>
    <w:rsid w:val="000B7BF2"/>
    <w:rsid w:val="000B7F6D"/>
    <w:rsid w:val="000C00C9"/>
    <w:rsid w:val="000C05E4"/>
    <w:rsid w:val="000C0B15"/>
    <w:rsid w:val="000C0C06"/>
    <w:rsid w:val="000C0D8F"/>
    <w:rsid w:val="000C0F4F"/>
    <w:rsid w:val="000C1168"/>
    <w:rsid w:val="000C119E"/>
    <w:rsid w:val="000C186C"/>
    <w:rsid w:val="000C1AEC"/>
    <w:rsid w:val="000C1BDB"/>
    <w:rsid w:val="000C1E6E"/>
    <w:rsid w:val="000C23A5"/>
    <w:rsid w:val="000C240A"/>
    <w:rsid w:val="000C2495"/>
    <w:rsid w:val="000C258A"/>
    <w:rsid w:val="000C2728"/>
    <w:rsid w:val="000C2E18"/>
    <w:rsid w:val="000C3BED"/>
    <w:rsid w:val="000C46B4"/>
    <w:rsid w:val="000C4772"/>
    <w:rsid w:val="000C4B69"/>
    <w:rsid w:val="000C518A"/>
    <w:rsid w:val="000C5307"/>
    <w:rsid w:val="000C5484"/>
    <w:rsid w:val="000C55FE"/>
    <w:rsid w:val="000C568F"/>
    <w:rsid w:val="000C58B0"/>
    <w:rsid w:val="000C5A64"/>
    <w:rsid w:val="000C5AAC"/>
    <w:rsid w:val="000C5F3A"/>
    <w:rsid w:val="000C5FF1"/>
    <w:rsid w:val="000C6210"/>
    <w:rsid w:val="000C6A2F"/>
    <w:rsid w:val="000C6C74"/>
    <w:rsid w:val="000C72DE"/>
    <w:rsid w:val="000C743B"/>
    <w:rsid w:val="000C74E2"/>
    <w:rsid w:val="000C7708"/>
    <w:rsid w:val="000D0078"/>
    <w:rsid w:val="000D05C9"/>
    <w:rsid w:val="000D09A2"/>
    <w:rsid w:val="000D10BD"/>
    <w:rsid w:val="000D1424"/>
    <w:rsid w:val="000D145C"/>
    <w:rsid w:val="000D154A"/>
    <w:rsid w:val="000D1CE3"/>
    <w:rsid w:val="000D1D4C"/>
    <w:rsid w:val="000D1DD8"/>
    <w:rsid w:val="000D1F46"/>
    <w:rsid w:val="000D208F"/>
    <w:rsid w:val="000D20BF"/>
    <w:rsid w:val="000D2517"/>
    <w:rsid w:val="000D3615"/>
    <w:rsid w:val="000D41E7"/>
    <w:rsid w:val="000D4298"/>
    <w:rsid w:val="000D4306"/>
    <w:rsid w:val="000D4376"/>
    <w:rsid w:val="000D44C2"/>
    <w:rsid w:val="000D4DC9"/>
    <w:rsid w:val="000D4FB0"/>
    <w:rsid w:val="000D4FD4"/>
    <w:rsid w:val="000D52CE"/>
    <w:rsid w:val="000D5595"/>
    <w:rsid w:val="000D5CF2"/>
    <w:rsid w:val="000D60B6"/>
    <w:rsid w:val="000D62D6"/>
    <w:rsid w:val="000D6893"/>
    <w:rsid w:val="000D6A64"/>
    <w:rsid w:val="000D6FD7"/>
    <w:rsid w:val="000D777B"/>
    <w:rsid w:val="000D7A10"/>
    <w:rsid w:val="000E0473"/>
    <w:rsid w:val="000E0BC6"/>
    <w:rsid w:val="000E114C"/>
    <w:rsid w:val="000E121A"/>
    <w:rsid w:val="000E1497"/>
    <w:rsid w:val="000E1953"/>
    <w:rsid w:val="000E1A13"/>
    <w:rsid w:val="000E1B01"/>
    <w:rsid w:val="000E1B8B"/>
    <w:rsid w:val="000E21B2"/>
    <w:rsid w:val="000E2228"/>
    <w:rsid w:val="000E22F3"/>
    <w:rsid w:val="000E2305"/>
    <w:rsid w:val="000E28DB"/>
    <w:rsid w:val="000E29ED"/>
    <w:rsid w:val="000E2AFC"/>
    <w:rsid w:val="000E30F3"/>
    <w:rsid w:val="000E3133"/>
    <w:rsid w:val="000E3314"/>
    <w:rsid w:val="000E3E2D"/>
    <w:rsid w:val="000E4196"/>
    <w:rsid w:val="000E4239"/>
    <w:rsid w:val="000E4649"/>
    <w:rsid w:val="000E4852"/>
    <w:rsid w:val="000E4946"/>
    <w:rsid w:val="000E4A43"/>
    <w:rsid w:val="000E4D20"/>
    <w:rsid w:val="000E535F"/>
    <w:rsid w:val="000E5709"/>
    <w:rsid w:val="000E5A28"/>
    <w:rsid w:val="000E5A50"/>
    <w:rsid w:val="000E5EC4"/>
    <w:rsid w:val="000E69DC"/>
    <w:rsid w:val="000E6BF6"/>
    <w:rsid w:val="000E6D01"/>
    <w:rsid w:val="000E703E"/>
    <w:rsid w:val="000E71C3"/>
    <w:rsid w:val="000E74B8"/>
    <w:rsid w:val="000E77C8"/>
    <w:rsid w:val="000E77D8"/>
    <w:rsid w:val="000E7C0A"/>
    <w:rsid w:val="000E7C13"/>
    <w:rsid w:val="000E7CC0"/>
    <w:rsid w:val="000F002E"/>
    <w:rsid w:val="000F005B"/>
    <w:rsid w:val="000F00F4"/>
    <w:rsid w:val="000F042B"/>
    <w:rsid w:val="000F079A"/>
    <w:rsid w:val="000F10C2"/>
    <w:rsid w:val="000F1459"/>
    <w:rsid w:val="000F1B16"/>
    <w:rsid w:val="000F1DC0"/>
    <w:rsid w:val="000F21E5"/>
    <w:rsid w:val="000F2438"/>
    <w:rsid w:val="000F254A"/>
    <w:rsid w:val="000F2A79"/>
    <w:rsid w:val="000F2FE7"/>
    <w:rsid w:val="000F30A9"/>
    <w:rsid w:val="000F333A"/>
    <w:rsid w:val="000F3A5E"/>
    <w:rsid w:val="000F3C63"/>
    <w:rsid w:val="000F443C"/>
    <w:rsid w:val="000F476D"/>
    <w:rsid w:val="000F48AC"/>
    <w:rsid w:val="000F4B68"/>
    <w:rsid w:val="000F4BD5"/>
    <w:rsid w:val="000F4CFE"/>
    <w:rsid w:val="000F4D04"/>
    <w:rsid w:val="000F4D86"/>
    <w:rsid w:val="000F4D95"/>
    <w:rsid w:val="000F4DFD"/>
    <w:rsid w:val="000F5121"/>
    <w:rsid w:val="000F51C7"/>
    <w:rsid w:val="000F5381"/>
    <w:rsid w:val="000F53BB"/>
    <w:rsid w:val="000F5563"/>
    <w:rsid w:val="000F57F9"/>
    <w:rsid w:val="000F5A3E"/>
    <w:rsid w:val="000F5C46"/>
    <w:rsid w:val="000F5CE7"/>
    <w:rsid w:val="000F5D5F"/>
    <w:rsid w:val="000F61C4"/>
    <w:rsid w:val="000F6720"/>
    <w:rsid w:val="000F67CE"/>
    <w:rsid w:val="000F696E"/>
    <w:rsid w:val="000F6C68"/>
    <w:rsid w:val="000F6E9C"/>
    <w:rsid w:val="000F6EA7"/>
    <w:rsid w:val="000F7108"/>
    <w:rsid w:val="000F72E8"/>
    <w:rsid w:val="000F74F0"/>
    <w:rsid w:val="000F75BC"/>
    <w:rsid w:val="000F76C1"/>
    <w:rsid w:val="000F76F5"/>
    <w:rsid w:val="000F7902"/>
    <w:rsid w:val="000F7A9C"/>
    <w:rsid w:val="000F7AA9"/>
    <w:rsid w:val="000F7C38"/>
    <w:rsid w:val="000F7CB1"/>
    <w:rsid w:val="001003B1"/>
    <w:rsid w:val="0010086E"/>
    <w:rsid w:val="00100962"/>
    <w:rsid w:val="00100CC3"/>
    <w:rsid w:val="001014C1"/>
    <w:rsid w:val="001015C7"/>
    <w:rsid w:val="00101A6F"/>
    <w:rsid w:val="00101AF9"/>
    <w:rsid w:val="001022CF"/>
    <w:rsid w:val="001023C9"/>
    <w:rsid w:val="001024AA"/>
    <w:rsid w:val="00102674"/>
    <w:rsid w:val="00102769"/>
    <w:rsid w:val="00102A28"/>
    <w:rsid w:val="00102A6B"/>
    <w:rsid w:val="0010305B"/>
    <w:rsid w:val="001030AA"/>
    <w:rsid w:val="00103173"/>
    <w:rsid w:val="001036DA"/>
    <w:rsid w:val="00103E80"/>
    <w:rsid w:val="00103F98"/>
    <w:rsid w:val="0010417E"/>
    <w:rsid w:val="0010439F"/>
    <w:rsid w:val="00104520"/>
    <w:rsid w:val="0010484D"/>
    <w:rsid w:val="00104BBB"/>
    <w:rsid w:val="00105080"/>
    <w:rsid w:val="001050CD"/>
    <w:rsid w:val="0010578C"/>
    <w:rsid w:val="00105861"/>
    <w:rsid w:val="00105A0D"/>
    <w:rsid w:val="00106061"/>
    <w:rsid w:val="0010609A"/>
    <w:rsid w:val="001063C3"/>
    <w:rsid w:val="001069CE"/>
    <w:rsid w:val="00106B35"/>
    <w:rsid w:val="00106B55"/>
    <w:rsid w:val="00106B9F"/>
    <w:rsid w:val="00107094"/>
    <w:rsid w:val="00107197"/>
    <w:rsid w:val="001074E7"/>
    <w:rsid w:val="00107576"/>
    <w:rsid w:val="001077F9"/>
    <w:rsid w:val="00110000"/>
    <w:rsid w:val="00110541"/>
    <w:rsid w:val="001105DC"/>
    <w:rsid w:val="0011060F"/>
    <w:rsid w:val="0011066A"/>
    <w:rsid w:val="001107D8"/>
    <w:rsid w:val="00110964"/>
    <w:rsid w:val="00110DA6"/>
    <w:rsid w:val="00110EC4"/>
    <w:rsid w:val="001120E3"/>
    <w:rsid w:val="00112409"/>
    <w:rsid w:val="00112562"/>
    <w:rsid w:val="00112A8E"/>
    <w:rsid w:val="00112B11"/>
    <w:rsid w:val="00112B34"/>
    <w:rsid w:val="00112B67"/>
    <w:rsid w:val="00113251"/>
    <w:rsid w:val="00113502"/>
    <w:rsid w:val="00113533"/>
    <w:rsid w:val="00113546"/>
    <w:rsid w:val="00113630"/>
    <w:rsid w:val="00113726"/>
    <w:rsid w:val="001138F0"/>
    <w:rsid w:val="00113913"/>
    <w:rsid w:val="001139C6"/>
    <w:rsid w:val="00113AAE"/>
    <w:rsid w:val="00113B28"/>
    <w:rsid w:val="00113BF2"/>
    <w:rsid w:val="00113C94"/>
    <w:rsid w:val="00113E37"/>
    <w:rsid w:val="001140F1"/>
    <w:rsid w:val="00114127"/>
    <w:rsid w:val="001141F4"/>
    <w:rsid w:val="00114562"/>
    <w:rsid w:val="00114DEC"/>
    <w:rsid w:val="00114FF2"/>
    <w:rsid w:val="0011510D"/>
    <w:rsid w:val="001153F0"/>
    <w:rsid w:val="001153F9"/>
    <w:rsid w:val="00115732"/>
    <w:rsid w:val="00115E71"/>
    <w:rsid w:val="00115EA7"/>
    <w:rsid w:val="001161AC"/>
    <w:rsid w:val="0011679D"/>
    <w:rsid w:val="001167EA"/>
    <w:rsid w:val="00116BA8"/>
    <w:rsid w:val="001171BE"/>
    <w:rsid w:val="001173AC"/>
    <w:rsid w:val="001174E3"/>
    <w:rsid w:val="00117527"/>
    <w:rsid w:val="00117911"/>
    <w:rsid w:val="00117AFC"/>
    <w:rsid w:val="00117E60"/>
    <w:rsid w:val="00117E70"/>
    <w:rsid w:val="0012062E"/>
    <w:rsid w:val="0012093C"/>
    <w:rsid w:val="00121219"/>
    <w:rsid w:val="001214B4"/>
    <w:rsid w:val="001215DA"/>
    <w:rsid w:val="0012168A"/>
    <w:rsid w:val="00121F8A"/>
    <w:rsid w:val="00122045"/>
    <w:rsid w:val="0012255A"/>
    <w:rsid w:val="001227C1"/>
    <w:rsid w:val="00122902"/>
    <w:rsid w:val="0012291E"/>
    <w:rsid w:val="00122EA2"/>
    <w:rsid w:val="00123446"/>
    <w:rsid w:val="00123BED"/>
    <w:rsid w:val="00123CBD"/>
    <w:rsid w:val="00123D41"/>
    <w:rsid w:val="00123F40"/>
    <w:rsid w:val="0012418F"/>
    <w:rsid w:val="00124394"/>
    <w:rsid w:val="00124430"/>
    <w:rsid w:val="00124655"/>
    <w:rsid w:val="001247F8"/>
    <w:rsid w:val="00125B16"/>
    <w:rsid w:val="00125FFC"/>
    <w:rsid w:val="001265FA"/>
    <w:rsid w:val="00126618"/>
    <w:rsid w:val="00127249"/>
    <w:rsid w:val="00127622"/>
    <w:rsid w:val="0012775B"/>
    <w:rsid w:val="00127A91"/>
    <w:rsid w:val="00127A92"/>
    <w:rsid w:val="00127B1A"/>
    <w:rsid w:val="00127E44"/>
    <w:rsid w:val="00130018"/>
    <w:rsid w:val="00130068"/>
    <w:rsid w:val="0013078F"/>
    <w:rsid w:val="00130AC5"/>
    <w:rsid w:val="00130D7B"/>
    <w:rsid w:val="00130DF3"/>
    <w:rsid w:val="00130E75"/>
    <w:rsid w:val="00130F5E"/>
    <w:rsid w:val="0013102A"/>
    <w:rsid w:val="0013108B"/>
    <w:rsid w:val="001311EB"/>
    <w:rsid w:val="001313C4"/>
    <w:rsid w:val="0013140E"/>
    <w:rsid w:val="00131648"/>
    <w:rsid w:val="00131AE1"/>
    <w:rsid w:val="00131EB8"/>
    <w:rsid w:val="00131ED5"/>
    <w:rsid w:val="001327BE"/>
    <w:rsid w:val="00132B18"/>
    <w:rsid w:val="00132B5F"/>
    <w:rsid w:val="00132D04"/>
    <w:rsid w:val="00132E6C"/>
    <w:rsid w:val="00133414"/>
    <w:rsid w:val="0013368C"/>
    <w:rsid w:val="001343AE"/>
    <w:rsid w:val="001343D5"/>
    <w:rsid w:val="0013463F"/>
    <w:rsid w:val="00134CAC"/>
    <w:rsid w:val="00135086"/>
    <w:rsid w:val="001350BD"/>
    <w:rsid w:val="001351AF"/>
    <w:rsid w:val="001354DD"/>
    <w:rsid w:val="0013599A"/>
    <w:rsid w:val="00135A4B"/>
    <w:rsid w:val="0013611F"/>
    <w:rsid w:val="00136397"/>
    <w:rsid w:val="0013674A"/>
    <w:rsid w:val="00136806"/>
    <w:rsid w:val="00136A0E"/>
    <w:rsid w:val="00136B9E"/>
    <w:rsid w:val="00136BD1"/>
    <w:rsid w:val="00136C7A"/>
    <w:rsid w:val="00136D62"/>
    <w:rsid w:val="00136DA5"/>
    <w:rsid w:val="001370F2"/>
    <w:rsid w:val="00137193"/>
    <w:rsid w:val="0013738C"/>
    <w:rsid w:val="00137405"/>
    <w:rsid w:val="00137481"/>
    <w:rsid w:val="0013762A"/>
    <w:rsid w:val="001406CD"/>
    <w:rsid w:val="00140905"/>
    <w:rsid w:val="00140D0B"/>
    <w:rsid w:val="0014109E"/>
    <w:rsid w:val="0014123D"/>
    <w:rsid w:val="001415F8"/>
    <w:rsid w:val="0014174E"/>
    <w:rsid w:val="001419FA"/>
    <w:rsid w:val="00141A46"/>
    <w:rsid w:val="00141C89"/>
    <w:rsid w:val="00141F17"/>
    <w:rsid w:val="00142212"/>
    <w:rsid w:val="0014224C"/>
    <w:rsid w:val="001422E7"/>
    <w:rsid w:val="00142D40"/>
    <w:rsid w:val="00142F67"/>
    <w:rsid w:val="00142FDF"/>
    <w:rsid w:val="00142FFA"/>
    <w:rsid w:val="00143151"/>
    <w:rsid w:val="001431F0"/>
    <w:rsid w:val="001434C9"/>
    <w:rsid w:val="00143538"/>
    <w:rsid w:val="00143605"/>
    <w:rsid w:val="00143932"/>
    <w:rsid w:val="001439E1"/>
    <w:rsid w:val="00143C1C"/>
    <w:rsid w:val="00144384"/>
    <w:rsid w:val="00144405"/>
    <w:rsid w:val="0014441A"/>
    <w:rsid w:val="001451AC"/>
    <w:rsid w:val="00145586"/>
    <w:rsid w:val="001455C7"/>
    <w:rsid w:val="00145BDF"/>
    <w:rsid w:val="00145E82"/>
    <w:rsid w:val="001460B5"/>
    <w:rsid w:val="001462D4"/>
    <w:rsid w:val="001464F2"/>
    <w:rsid w:val="00146E8E"/>
    <w:rsid w:val="00146F19"/>
    <w:rsid w:val="0014715F"/>
    <w:rsid w:val="0014742F"/>
    <w:rsid w:val="00147A15"/>
    <w:rsid w:val="00147C9E"/>
    <w:rsid w:val="00147DA2"/>
    <w:rsid w:val="00150256"/>
    <w:rsid w:val="00150461"/>
    <w:rsid w:val="001504F4"/>
    <w:rsid w:val="00150518"/>
    <w:rsid w:val="001507DA"/>
    <w:rsid w:val="00150DC8"/>
    <w:rsid w:val="00150FB6"/>
    <w:rsid w:val="001511CE"/>
    <w:rsid w:val="00151293"/>
    <w:rsid w:val="001517A4"/>
    <w:rsid w:val="00151C22"/>
    <w:rsid w:val="001523FC"/>
    <w:rsid w:val="00152751"/>
    <w:rsid w:val="00152770"/>
    <w:rsid w:val="001528A0"/>
    <w:rsid w:val="00152DD1"/>
    <w:rsid w:val="00152FFA"/>
    <w:rsid w:val="001530BE"/>
    <w:rsid w:val="00153456"/>
    <w:rsid w:val="001535B6"/>
    <w:rsid w:val="00153F02"/>
    <w:rsid w:val="0015416A"/>
    <w:rsid w:val="00154650"/>
    <w:rsid w:val="001547DD"/>
    <w:rsid w:val="00154BFA"/>
    <w:rsid w:val="00155273"/>
    <w:rsid w:val="001553EC"/>
    <w:rsid w:val="001555AD"/>
    <w:rsid w:val="00155707"/>
    <w:rsid w:val="001557E2"/>
    <w:rsid w:val="00156362"/>
    <w:rsid w:val="00156458"/>
    <w:rsid w:val="0015687D"/>
    <w:rsid w:val="001568A4"/>
    <w:rsid w:val="00156A0E"/>
    <w:rsid w:val="00156C92"/>
    <w:rsid w:val="00156D82"/>
    <w:rsid w:val="00156DBE"/>
    <w:rsid w:val="00156E99"/>
    <w:rsid w:val="00156F91"/>
    <w:rsid w:val="001573B5"/>
    <w:rsid w:val="00157A10"/>
    <w:rsid w:val="00160146"/>
    <w:rsid w:val="001604AD"/>
    <w:rsid w:val="00160597"/>
    <w:rsid w:val="00160B39"/>
    <w:rsid w:val="00160EB6"/>
    <w:rsid w:val="00161475"/>
    <w:rsid w:val="0016173B"/>
    <w:rsid w:val="00161982"/>
    <w:rsid w:val="00161A64"/>
    <w:rsid w:val="00161A99"/>
    <w:rsid w:val="00161D7D"/>
    <w:rsid w:val="001623EF"/>
    <w:rsid w:val="001627DD"/>
    <w:rsid w:val="00162BAA"/>
    <w:rsid w:val="00162DD9"/>
    <w:rsid w:val="00162E63"/>
    <w:rsid w:val="00162F6C"/>
    <w:rsid w:val="0016347B"/>
    <w:rsid w:val="00163942"/>
    <w:rsid w:val="00163B57"/>
    <w:rsid w:val="001640B5"/>
    <w:rsid w:val="0016420E"/>
    <w:rsid w:val="001643DB"/>
    <w:rsid w:val="00164485"/>
    <w:rsid w:val="00164B81"/>
    <w:rsid w:val="001656B0"/>
    <w:rsid w:val="00166159"/>
    <w:rsid w:val="001666E5"/>
    <w:rsid w:val="00166A77"/>
    <w:rsid w:val="00166BB0"/>
    <w:rsid w:val="00166C54"/>
    <w:rsid w:val="00166E76"/>
    <w:rsid w:val="001678AF"/>
    <w:rsid w:val="00167A8F"/>
    <w:rsid w:val="00167E18"/>
    <w:rsid w:val="00167FCF"/>
    <w:rsid w:val="00170196"/>
    <w:rsid w:val="0017077E"/>
    <w:rsid w:val="001718C6"/>
    <w:rsid w:val="001718DB"/>
    <w:rsid w:val="00171983"/>
    <w:rsid w:val="00171B72"/>
    <w:rsid w:val="00171CDA"/>
    <w:rsid w:val="00171DF0"/>
    <w:rsid w:val="00171F95"/>
    <w:rsid w:val="001721B3"/>
    <w:rsid w:val="001724D0"/>
    <w:rsid w:val="0017271C"/>
    <w:rsid w:val="001729A9"/>
    <w:rsid w:val="00172A95"/>
    <w:rsid w:val="00173279"/>
    <w:rsid w:val="00173605"/>
    <w:rsid w:val="001736BD"/>
    <w:rsid w:val="0017371E"/>
    <w:rsid w:val="001739C0"/>
    <w:rsid w:val="001741FC"/>
    <w:rsid w:val="00174429"/>
    <w:rsid w:val="0017490D"/>
    <w:rsid w:val="00174E84"/>
    <w:rsid w:val="0017540E"/>
    <w:rsid w:val="0017561A"/>
    <w:rsid w:val="00175677"/>
    <w:rsid w:val="0017576F"/>
    <w:rsid w:val="00175E39"/>
    <w:rsid w:val="00175E3F"/>
    <w:rsid w:val="001768C8"/>
    <w:rsid w:val="00176A80"/>
    <w:rsid w:val="00176F52"/>
    <w:rsid w:val="00176FAD"/>
    <w:rsid w:val="00177A56"/>
    <w:rsid w:val="00177C0E"/>
    <w:rsid w:val="00177D66"/>
    <w:rsid w:val="0018017A"/>
    <w:rsid w:val="001801F4"/>
    <w:rsid w:val="001806AF"/>
    <w:rsid w:val="00180938"/>
    <w:rsid w:val="00180B26"/>
    <w:rsid w:val="00180F8E"/>
    <w:rsid w:val="001811B1"/>
    <w:rsid w:val="001817B5"/>
    <w:rsid w:val="00181B3F"/>
    <w:rsid w:val="00181B8F"/>
    <w:rsid w:val="00181C22"/>
    <w:rsid w:val="00181D8E"/>
    <w:rsid w:val="00181EA4"/>
    <w:rsid w:val="00182009"/>
    <w:rsid w:val="00182048"/>
    <w:rsid w:val="00182341"/>
    <w:rsid w:val="001825EB"/>
    <w:rsid w:val="00182655"/>
    <w:rsid w:val="001827F1"/>
    <w:rsid w:val="0018293F"/>
    <w:rsid w:val="001829B0"/>
    <w:rsid w:val="001829F4"/>
    <w:rsid w:val="00182A0C"/>
    <w:rsid w:val="00182E5D"/>
    <w:rsid w:val="001830E7"/>
    <w:rsid w:val="0018383C"/>
    <w:rsid w:val="00183E47"/>
    <w:rsid w:val="00184024"/>
    <w:rsid w:val="00184189"/>
    <w:rsid w:val="00184378"/>
    <w:rsid w:val="0018452B"/>
    <w:rsid w:val="00184B3F"/>
    <w:rsid w:val="00184E8B"/>
    <w:rsid w:val="00185404"/>
    <w:rsid w:val="0018545C"/>
    <w:rsid w:val="00185616"/>
    <w:rsid w:val="0018589D"/>
    <w:rsid w:val="00185B5B"/>
    <w:rsid w:val="00185BF3"/>
    <w:rsid w:val="00185C71"/>
    <w:rsid w:val="00185CBA"/>
    <w:rsid w:val="0018692C"/>
    <w:rsid w:val="00186A0E"/>
    <w:rsid w:val="00186A5B"/>
    <w:rsid w:val="00187129"/>
    <w:rsid w:val="001872F5"/>
    <w:rsid w:val="00187AD3"/>
    <w:rsid w:val="00190296"/>
    <w:rsid w:val="0019045A"/>
    <w:rsid w:val="001905AB"/>
    <w:rsid w:val="00190930"/>
    <w:rsid w:val="00190F61"/>
    <w:rsid w:val="00190F6F"/>
    <w:rsid w:val="00191078"/>
    <w:rsid w:val="0019122A"/>
    <w:rsid w:val="00191312"/>
    <w:rsid w:val="00191393"/>
    <w:rsid w:val="00191D12"/>
    <w:rsid w:val="00192302"/>
    <w:rsid w:val="00192524"/>
    <w:rsid w:val="0019259A"/>
    <w:rsid w:val="00192742"/>
    <w:rsid w:val="00192B27"/>
    <w:rsid w:val="00192B51"/>
    <w:rsid w:val="00192F3B"/>
    <w:rsid w:val="001931D2"/>
    <w:rsid w:val="00193388"/>
    <w:rsid w:val="001937C7"/>
    <w:rsid w:val="00193C94"/>
    <w:rsid w:val="00193DFD"/>
    <w:rsid w:val="00193F1F"/>
    <w:rsid w:val="001942FB"/>
    <w:rsid w:val="0019459F"/>
    <w:rsid w:val="0019489B"/>
    <w:rsid w:val="001948C2"/>
    <w:rsid w:val="00194FEF"/>
    <w:rsid w:val="00195610"/>
    <w:rsid w:val="00195F67"/>
    <w:rsid w:val="00195FC9"/>
    <w:rsid w:val="001960CF"/>
    <w:rsid w:val="0019683A"/>
    <w:rsid w:val="00196B58"/>
    <w:rsid w:val="00196FE7"/>
    <w:rsid w:val="00197B39"/>
    <w:rsid w:val="00197B4B"/>
    <w:rsid w:val="00197C64"/>
    <w:rsid w:val="00197E0D"/>
    <w:rsid w:val="001A0083"/>
    <w:rsid w:val="001A0C7C"/>
    <w:rsid w:val="001A0E99"/>
    <w:rsid w:val="001A0EBA"/>
    <w:rsid w:val="001A0F58"/>
    <w:rsid w:val="001A12C5"/>
    <w:rsid w:val="001A13FC"/>
    <w:rsid w:val="001A14F7"/>
    <w:rsid w:val="001A15A6"/>
    <w:rsid w:val="001A167F"/>
    <w:rsid w:val="001A16C6"/>
    <w:rsid w:val="001A1D6F"/>
    <w:rsid w:val="001A1DB7"/>
    <w:rsid w:val="001A1EDA"/>
    <w:rsid w:val="001A2BEC"/>
    <w:rsid w:val="001A2DF0"/>
    <w:rsid w:val="001A2E29"/>
    <w:rsid w:val="001A300F"/>
    <w:rsid w:val="001A3057"/>
    <w:rsid w:val="001A3501"/>
    <w:rsid w:val="001A371D"/>
    <w:rsid w:val="001A3A8B"/>
    <w:rsid w:val="001A3B05"/>
    <w:rsid w:val="001A3F8C"/>
    <w:rsid w:val="001A4037"/>
    <w:rsid w:val="001A413B"/>
    <w:rsid w:val="001A42F7"/>
    <w:rsid w:val="001A49D7"/>
    <w:rsid w:val="001A50B0"/>
    <w:rsid w:val="001A5179"/>
    <w:rsid w:val="001A617F"/>
    <w:rsid w:val="001A6200"/>
    <w:rsid w:val="001A6262"/>
    <w:rsid w:val="001A6452"/>
    <w:rsid w:val="001A64FE"/>
    <w:rsid w:val="001A67BE"/>
    <w:rsid w:val="001A6C2D"/>
    <w:rsid w:val="001A7074"/>
    <w:rsid w:val="001A71CC"/>
    <w:rsid w:val="001A7426"/>
    <w:rsid w:val="001A75DA"/>
    <w:rsid w:val="001A7DCE"/>
    <w:rsid w:val="001B00FF"/>
    <w:rsid w:val="001B0A3E"/>
    <w:rsid w:val="001B0C1D"/>
    <w:rsid w:val="001B0E79"/>
    <w:rsid w:val="001B0FCA"/>
    <w:rsid w:val="001B1116"/>
    <w:rsid w:val="001B12A2"/>
    <w:rsid w:val="001B165C"/>
    <w:rsid w:val="001B1B08"/>
    <w:rsid w:val="001B1BAA"/>
    <w:rsid w:val="001B1BFE"/>
    <w:rsid w:val="001B1C37"/>
    <w:rsid w:val="001B1ED8"/>
    <w:rsid w:val="001B250D"/>
    <w:rsid w:val="001B2624"/>
    <w:rsid w:val="001B2692"/>
    <w:rsid w:val="001B26C1"/>
    <w:rsid w:val="001B26D9"/>
    <w:rsid w:val="001B2D8B"/>
    <w:rsid w:val="001B3109"/>
    <w:rsid w:val="001B327F"/>
    <w:rsid w:val="001B343C"/>
    <w:rsid w:val="001B34A0"/>
    <w:rsid w:val="001B41EB"/>
    <w:rsid w:val="001B4337"/>
    <w:rsid w:val="001B4BC6"/>
    <w:rsid w:val="001B57C1"/>
    <w:rsid w:val="001B5966"/>
    <w:rsid w:val="001B5C4C"/>
    <w:rsid w:val="001B5E7D"/>
    <w:rsid w:val="001B5E91"/>
    <w:rsid w:val="001B6502"/>
    <w:rsid w:val="001B6727"/>
    <w:rsid w:val="001B69F6"/>
    <w:rsid w:val="001B6AF9"/>
    <w:rsid w:val="001B71B4"/>
    <w:rsid w:val="001B7479"/>
    <w:rsid w:val="001B75D3"/>
    <w:rsid w:val="001B7769"/>
    <w:rsid w:val="001B79B1"/>
    <w:rsid w:val="001B7C83"/>
    <w:rsid w:val="001C00F0"/>
    <w:rsid w:val="001C012E"/>
    <w:rsid w:val="001C091F"/>
    <w:rsid w:val="001C0B73"/>
    <w:rsid w:val="001C106F"/>
    <w:rsid w:val="001C1379"/>
    <w:rsid w:val="001C17F5"/>
    <w:rsid w:val="001C1CE1"/>
    <w:rsid w:val="001C1D0E"/>
    <w:rsid w:val="001C1D13"/>
    <w:rsid w:val="001C2113"/>
    <w:rsid w:val="001C2456"/>
    <w:rsid w:val="001C2877"/>
    <w:rsid w:val="001C29EA"/>
    <w:rsid w:val="001C2CB6"/>
    <w:rsid w:val="001C30EB"/>
    <w:rsid w:val="001C329E"/>
    <w:rsid w:val="001C334F"/>
    <w:rsid w:val="001C33F4"/>
    <w:rsid w:val="001C3C5D"/>
    <w:rsid w:val="001C3DF3"/>
    <w:rsid w:val="001C4BD9"/>
    <w:rsid w:val="001C5824"/>
    <w:rsid w:val="001C5965"/>
    <w:rsid w:val="001C5B2C"/>
    <w:rsid w:val="001C5D38"/>
    <w:rsid w:val="001C5D59"/>
    <w:rsid w:val="001C5DD5"/>
    <w:rsid w:val="001C5F6E"/>
    <w:rsid w:val="001C6163"/>
    <w:rsid w:val="001C61C5"/>
    <w:rsid w:val="001C64E4"/>
    <w:rsid w:val="001C65C7"/>
    <w:rsid w:val="001C66D4"/>
    <w:rsid w:val="001C6A81"/>
    <w:rsid w:val="001C6D29"/>
    <w:rsid w:val="001C6E54"/>
    <w:rsid w:val="001C7036"/>
    <w:rsid w:val="001C740A"/>
    <w:rsid w:val="001C775D"/>
    <w:rsid w:val="001C7772"/>
    <w:rsid w:val="001C778D"/>
    <w:rsid w:val="001C7F22"/>
    <w:rsid w:val="001D005B"/>
    <w:rsid w:val="001D03E0"/>
    <w:rsid w:val="001D0883"/>
    <w:rsid w:val="001D095E"/>
    <w:rsid w:val="001D0A2C"/>
    <w:rsid w:val="001D1B2D"/>
    <w:rsid w:val="001D1C5C"/>
    <w:rsid w:val="001D1C9F"/>
    <w:rsid w:val="001D1DF3"/>
    <w:rsid w:val="001D21A6"/>
    <w:rsid w:val="001D2260"/>
    <w:rsid w:val="001D22F3"/>
    <w:rsid w:val="001D2B41"/>
    <w:rsid w:val="001D2F44"/>
    <w:rsid w:val="001D328A"/>
    <w:rsid w:val="001D330F"/>
    <w:rsid w:val="001D341C"/>
    <w:rsid w:val="001D361C"/>
    <w:rsid w:val="001D3A1A"/>
    <w:rsid w:val="001D3A68"/>
    <w:rsid w:val="001D3BE2"/>
    <w:rsid w:val="001D3BFE"/>
    <w:rsid w:val="001D3FBD"/>
    <w:rsid w:val="001D40A1"/>
    <w:rsid w:val="001D45C5"/>
    <w:rsid w:val="001D49B4"/>
    <w:rsid w:val="001D4BB1"/>
    <w:rsid w:val="001D4C49"/>
    <w:rsid w:val="001D55EA"/>
    <w:rsid w:val="001D567E"/>
    <w:rsid w:val="001D5865"/>
    <w:rsid w:val="001D5B59"/>
    <w:rsid w:val="001D5BDF"/>
    <w:rsid w:val="001D69BD"/>
    <w:rsid w:val="001D6AEB"/>
    <w:rsid w:val="001D6AF2"/>
    <w:rsid w:val="001D6CE9"/>
    <w:rsid w:val="001D6CF2"/>
    <w:rsid w:val="001D6E4B"/>
    <w:rsid w:val="001D6EEC"/>
    <w:rsid w:val="001D6F04"/>
    <w:rsid w:val="001D6FD0"/>
    <w:rsid w:val="001D71E3"/>
    <w:rsid w:val="001D7261"/>
    <w:rsid w:val="001D75B6"/>
    <w:rsid w:val="001D7699"/>
    <w:rsid w:val="001D7881"/>
    <w:rsid w:val="001D7AC1"/>
    <w:rsid w:val="001D7F46"/>
    <w:rsid w:val="001E0242"/>
    <w:rsid w:val="001E044F"/>
    <w:rsid w:val="001E0762"/>
    <w:rsid w:val="001E083B"/>
    <w:rsid w:val="001E0B66"/>
    <w:rsid w:val="001E0B67"/>
    <w:rsid w:val="001E0BE5"/>
    <w:rsid w:val="001E0CCE"/>
    <w:rsid w:val="001E19F9"/>
    <w:rsid w:val="001E200B"/>
    <w:rsid w:val="001E2585"/>
    <w:rsid w:val="001E2B32"/>
    <w:rsid w:val="001E2C0C"/>
    <w:rsid w:val="001E3071"/>
    <w:rsid w:val="001E3696"/>
    <w:rsid w:val="001E407C"/>
    <w:rsid w:val="001E4201"/>
    <w:rsid w:val="001E4B17"/>
    <w:rsid w:val="001E4D58"/>
    <w:rsid w:val="001E4E9E"/>
    <w:rsid w:val="001E5252"/>
    <w:rsid w:val="001E5388"/>
    <w:rsid w:val="001E5E7C"/>
    <w:rsid w:val="001E68B5"/>
    <w:rsid w:val="001E6A92"/>
    <w:rsid w:val="001E6D13"/>
    <w:rsid w:val="001E6FF0"/>
    <w:rsid w:val="001E7399"/>
    <w:rsid w:val="001E73EC"/>
    <w:rsid w:val="001E777C"/>
    <w:rsid w:val="001E7809"/>
    <w:rsid w:val="001E7855"/>
    <w:rsid w:val="001E7A12"/>
    <w:rsid w:val="001E7D1E"/>
    <w:rsid w:val="001E7F74"/>
    <w:rsid w:val="001F02C3"/>
    <w:rsid w:val="001F0566"/>
    <w:rsid w:val="001F05E5"/>
    <w:rsid w:val="001F06E7"/>
    <w:rsid w:val="001F0978"/>
    <w:rsid w:val="001F09AF"/>
    <w:rsid w:val="001F11BA"/>
    <w:rsid w:val="001F12C4"/>
    <w:rsid w:val="001F13E1"/>
    <w:rsid w:val="001F1436"/>
    <w:rsid w:val="001F1ED1"/>
    <w:rsid w:val="001F2111"/>
    <w:rsid w:val="001F2158"/>
    <w:rsid w:val="001F2162"/>
    <w:rsid w:val="001F233A"/>
    <w:rsid w:val="001F2810"/>
    <w:rsid w:val="001F317E"/>
    <w:rsid w:val="001F38B0"/>
    <w:rsid w:val="001F3DF8"/>
    <w:rsid w:val="001F43BB"/>
    <w:rsid w:val="001F4504"/>
    <w:rsid w:val="001F457C"/>
    <w:rsid w:val="001F4B95"/>
    <w:rsid w:val="001F50BC"/>
    <w:rsid w:val="001F51C6"/>
    <w:rsid w:val="001F595F"/>
    <w:rsid w:val="001F59AE"/>
    <w:rsid w:val="001F5BA9"/>
    <w:rsid w:val="001F5CE7"/>
    <w:rsid w:val="001F64B2"/>
    <w:rsid w:val="001F66B5"/>
    <w:rsid w:val="001F677E"/>
    <w:rsid w:val="001F67BC"/>
    <w:rsid w:val="001F6946"/>
    <w:rsid w:val="001F6CAD"/>
    <w:rsid w:val="001F6E32"/>
    <w:rsid w:val="001F6E97"/>
    <w:rsid w:val="001F7045"/>
    <w:rsid w:val="001F7134"/>
    <w:rsid w:val="001F77AD"/>
    <w:rsid w:val="001F789B"/>
    <w:rsid w:val="001F7B9D"/>
    <w:rsid w:val="001F7E8A"/>
    <w:rsid w:val="00200208"/>
    <w:rsid w:val="002002F4"/>
    <w:rsid w:val="00200347"/>
    <w:rsid w:val="00200390"/>
    <w:rsid w:val="00200D67"/>
    <w:rsid w:val="00201297"/>
    <w:rsid w:val="0020174C"/>
    <w:rsid w:val="002017D3"/>
    <w:rsid w:val="00201B0C"/>
    <w:rsid w:val="00201BC5"/>
    <w:rsid w:val="00201C46"/>
    <w:rsid w:val="00201CE1"/>
    <w:rsid w:val="00201DB6"/>
    <w:rsid w:val="00201DD9"/>
    <w:rsid w:val="002026FF"/>
    <w:rsid w:val="002028AD"/>
    <w:rsid w:val="00202C14"/>
    <w:rsid w:val="00202C2E"/>
    <w:rsid w:val="00202CB8"/>
    <w:rsid w:val="00202E21"/>
    <w:rsid w:val="00202FE9"/>
    <w:rsid w:val="0020302B"/>
    <w:rsid w:val="002031E6"/>
    <w:rsid w:val="0020350C"/>
    <w:rsid w:val="00203688"/>
    <w:rsid w:val="002037A8"/>
    <w:rsid w:val="00203870"/>
    <w:rsid w:val="00203BE3"/>
    <w:rsid w:val="00203CD0"/>
    <w:rsid w:val="002047A1"/>
    <w:rsid w:val="00204C0A"/>
    <w:rsid w:val="002055FF"/>
    <w:rsid w:val="00205EBC"/>
    <w:rsid w:val="00206579"/>
    <w:rsid w:val="00206D03"/>
    <w:rsid w:val="0020716C"/>
    <w:rsid w:val="00207881"/>
    <w:rsid w:val="00207C8F"/>
    <w:rsid w:val="00210070"/>
    <w:rsid w:val="002103D8"/>
    <w:rsid w:val="002104F5"/>
    <w:rsid w:val="002105E3"/>
    <w:rsid w:val="002109FF"/>
    <w:rsid w:val="00210F31"/>
    <w:rsid w:val="00211464"/>
    <w:rsid w:val="00211477"/>
    <w:rsid w:val="00211B90"/>
    <w:rsid w:val="00211B9B"/>
    <w:rsid w:val="00212505"/>
    <w:rsid w:val="00212E84"/>
    <w:rsid w:val="002132E7"/>
    <w:rsid w:val="002134C5"/>
    <w:rsid w:val="002136C2"/>
    <w:rsid w:val="0021371C"/>
    <w:rsid w:val="00213859"/>
    <w:rsid w:val="002139DA"/>
    <w:rsid w:val="002140C8"/>
    <w:rsid w:val="0021488E"/>
    <w:rsid w:val="00214ADC"/>
    <w:rsid w:val="00214B4F"/>
    <w:rsid w:val="002153AE"/>
    <w:rsid w:val="00215A20"/>
    <w:rsid w:val="00215DB1"/>
    <w:rsid w:val="00216034"/>
    <w:rsid w:val="0021648C"/>
    <w:rsid w:val="002165D2"/>
    <w:rsid w:val="00216C78"/>
    <w:rsid w:val="0021754F"/>
    <w:rsid w:val="00217A69"/>
    <w:rsid w:val="00217C69"/>
    <w:rsid w:val="00217D3D"/>
    <w:rsid w:val="00217D4F"/>
    <w:rsid w:val="00220339"/>
    <w:rsid w:val="00220EA6"/>
    <w:rsid w:val="00221105"/>
    <w:rsid w:val="00221151"/>
    <w:rsid w:val="0022131B"/>
    <w:rsid w:val="002216B2"/>
    <w:rsid w:val="00221D07"/>
    <w:rsid w:val="00222048"/>
    <w:rsid w:val="002223D7"/>
    <w:rsid w:val="002229BB"/>
    <w:rsid w:val="00222CC2"/>
    <w:rsid w:val="0022331B"/>
    <w:rsid w:val="002236D7"/>
    <w:rsid w:val="00223BD8"/>
    <w:rsid w:val="00223F8A"/>
    <w:rsid w:val="00224618"/>
    <w:rsid w:val="002246EA"/>
    <w:rsid w:val="00224CE7"/>
    <w:rsid w:val="00224E23"/>
    <w:rsid w:val="00225166"/>
    <w:rsid w:val="00225253"/>
    <w:rsid w:val="00225572"/>
    <w:rsid w:val="002258A5"/>
    <w:rsid w:val="00225F3F"/>
    <w:rsid w:val="00225F93"/>
    <w:rsid w:val="00225F9B"/>
    <w:rsid w:val="002261F3"/>
    <w:rsid w:val="0022648C"/>
    <w:rsid w:val="00226FCC"/>
    <w:rsid w:val="0022711E"/>
    <w:rsid w:val="00227282"/>
    <w:rsid w:val="0022749B"/>
    <w:rsid w:val="002276FD"/>
    <w:rsid w:val="00227755"/>
    <w:rsid w:val="00227790"/>
    <w:rsid w:val="0022782B"/>
    <w:rsid w:val="002279E1"/>
    <w:rsid w:val="00227C3C"/>
    <w:rsid w:val="002301B8"/>
    <w:rsid w:val="00230921"/>
    <w:rsid w:val="00230CE9"/>
    <w:rsid w:val="00230ECE"/>
    <w:rsid w:val="00230EE1"/>
    <w:rsid w:val="002310A7"/>
    <w:rsid w:val="002310F3"/>
    <w:rsid w:val="0023126B"/>
    <w:rsid w:val="002312A8"/>
    <w:rsid w:val="00231457"/>
    <w:rsid w:val="002319EF"/>
    <w:rsid w:val="00232217"/>
    <w:rsid w:val="0023238E"/>
    <w:rsid w:val="00232B33"/>
    <w:rsid w:val="00232CA4"/>
    <w:rsid w:val="00232DA8"/>
    <w:rsid w:val="00233402"/>
    <w:rsid w:val="002336D7"/>
    <w:rsid w:val="00234CA4"/>
    <w:rsid w:val="002350CD"/>
    <w:rsid w:val="002358E4"/>
    <w:rsid w:val="00235A8B"/>
    <w:rsid w:val="00235D0A"/>
    <w:rsid w:val="00235DED"/>
    <w:rsid w:val="00236544"/>
    <w:rsid w:val="0023661E"/>
    <w:rsid w:val="00236A5E"/>
    <w:rsid w:val="00237466"/>
    <w:rsid w:val="00237CB1"/>
    <w:rsid w:val="00240265"/>
    <w:rsid w:val="00240868"/>
    <w:rsid w:val="00240B5A"/>
    <w:rsid w:val="002413D5"/>
    <w:rsid w:val="00241A3B"/>
    <w:rsid w:val="00241DAE"/>
    <w:rsid w:val="00242333"/>
    <w:rsid w:val="00242758"/>
    <w:rsid w:val="00242C24"/>
    <w:rsid w:val="00242C8E"/>
    <w:rsid w:val="00243426"/>
    <w:rsid w:val="0024342D"/>
    <w:rsid w:val="00243611"/>
    <w:rsid w:val="0024365E"/>
    <w:rsid w:val="002437FF"/>
    <w:rsid w:val="00243C36"/>
    <w:rsid w:val="00243D52"/>
    <w:rsid w:val="00243F8F"/>
    <w:rsid w:val="002441A7"/>
    <w:rsid w:val="0024457E"/>
    <w:rsid w:val="00244BF4"/>
    <w:rsid w:val="00244F3E"/>
    <w:rsid w:val="0024557E"/>
    <w:rsid w:val="00245B59"/>
    <w:rsid w:val="002462E2"/>
    <w:rsid w:val="002464B2"/>
    <w:rsid w:val="00246607"/>
    <w:rsid w:val="00246812"/>
    <w:rsid w:val="00246E08"/>
    <w:rsid w:val="00246EED"/>
    <w:rsid w:val="00246F45"/>
    <w:rsid w:val="00247BB4"/>
    <w:rsid w:val="00247D40"/>
    <w:rsid w:val="002500BF"/>
    <w:rsid w:val="0025038A"/>
    <w:rsid w:val="00250526"/>
    <w:rsid w:val="00250688"/>
    <w:rsid w:val="00250831"/>
    <w:rsid w:val="002508A1"/>
    <w:rsid w:val="00250A8A"/>
    <w:rsid w:val="00250E0C"/>
    <w:rsid w:val="00251022"/>
    <w:rsid w:val="00251235"/>
    <w:rsid w:val="00251660"/>
    <w:rsid w:val="00251887"/>
    <w:rsid w:val="00251946"/>
    <w:rsid w:val="00251B16"/>
    <w:rsid w:val="002521E9"/>
    <w:rsid w:val="00252865"/>
    <w:rsid w:val="00252928"/>
    <w:rsid w:val="002530EC"/>
    <w:rsid w:val="00253244"/>
    <w:rsid w:val="00253338"/>
    <w:rsid w:val="00253435"/>
    <w:rsid w:val="00253458"/>
    <w:rsid w:val="00253691"/>
    <w:rsid w:val="00253C8D"/>
    <w:rsid w:val="00253D8C"/>
    <w:rsid w:val="00253FAC"/>
    <w:rsid w:val="00254030"/>
    <w:rsid w:val="002541E2"/>
    <w:rsid w:val="002546DB"/>
    <w:rsid w:val="002546F9"/>
    <w:rsid w:val="00254896"/>
    <w:rsid w:val="00254A12"/>
    <w:rsid w:val="002552BD"/>
    <w:rsid w:val="00255447"/>
    <w:rsid w:val="00255FBF"/>
    <w:rsid w:val="0025605B"/>
    <w:rsid w:val="002561D6"/>
    <w:rsid w:val="0025657C"/>
    <w:rsid w:val="00256D08"/>
    <w:rsid w:val="00257685"/>
    <w:rsid w:val="002576E2"/>
    <w:rsid w:val="00257B52"/>
    <w:rsid w:val="00257BA5"/>
    <w:rsid w:val="00257D9F"/>
    <w:rsid w:val="00257FB6"/>
    <w:rsid w:val="00260071"/>
    <w:rsid w:val="002606E6"/>
    <w:rsid w:val="002606F7"/>
    <w:rsid w:val="00260A4C"/>
    <w:rsid w:val="00260CD3"/>
    <w:rsid w:val="00260EA7"/>
    <w:rsid w:val="00261110"/>
    <w:rsid w:val="0026137D"/>
    <w:rsid w:val="00261995"/>
    <w:rsid w:val="00261AEC"/>
    <w:rsid w:val="00261CED"/>
    <w:rsid w:val="00262017"/>
    <w:rsid w:val="0026210A"/>
    <w:rsid w:val="00262168"/>
    <w:rsid w:val="00262580"/>
    <w:rsid w:val="00262ACD"/>
    <w:rsid w:val="00262B16"/>
    <w:rsid w:val="00262C58"/>
    <w:rsid w:val="0026314D"/>
    <w:rsid w:val="00263208"/>
    <w:rsid w:val="0026326A"/>
    <w:rsid w:val="00263985"/>
    <w:rsid w:val="00263B0C"/>
    <w:rsid w:val="00263B72"/>
    <w:rsid w:val="00263BA9"/>
    <w:rsid w:val="00263D66"/>
    <w:rsid w:val="00263DA2"/>
    <w:rsid w:val="00264B56"/>
    <w:rsid w:val="002654F9"/>
    <w:rsid w:val="00265A7D"/>
    <w:rsid w:val="00265C4C"/>
    <w:rsid w:val="00266BA0"/>
    <w:rsid w:val="00266BBB"/>
    <w:rsid w:val="002672FB"/>
    <w:rsid w:val="002675A3"/>
    <w:rsid w:val="00267639"/>
    <w:rsid w:val="0026770D"/>
    <w:rsid w:val="002677FA"/>
    <w:rsid w:val="00267E39"/>
    <w:rsid w:val="00270064"/>
    <w:rsid w:val="002706B1"/>
    <w:rsid w:val="002708C2"/>
    <w:rsid w:val="00270E95"/>
    <w:rsid w:val="00270EE8"/>
    <w:rsid w:val="0027123C"/>
    <w:rsid w:val="002712D3"/>
    <w:rsid w:val="002719CA"/>
    <w:rsid w:val="00271AEA"/>
    <w:rsid w:val="00271B37"/>
    <w:rsid w:val="00271D78"/>
    <w:rsid w:val="00271DEE"/>
    <w:rsid w:val="00272228"/>
    <w:rsid w:val="00272B49"/>
    <w:rsid w:val="00272D1F"/>
    <w:rsid w:val="00272EB5"/>
    <w:rsid w:val="00272EC3"/>
    <w:rsid w:val="0027328C"/>
    <w:rsid w:val="00273301"/>
    <w:rsid w:val="002736CE"/>
    <w:rsid w:val="00273C0F"/>
    <w:rsid w:val="0027443E"/>
    <w:rsid w:val="002746F7"/>
    <w:rsid w:val="00274C24"/>
    <w:rsid w:val="00274E5C"/>
    <w:rsid w:val="00275384"/>
    <w:rsid w:val="00275577"/>
    <w:rsid w:val="00275665"/>
    <w:rsid w:val="00275845"/>
    <w:rsid w:val="00275B19"/>
    <w:rsid w:val="00275BEC"/>
    <w:rsid w:val="00275D17"/>
    <w:rsid w:val="00275D61"/>
    <w:rsid w:val="00275FB4"/>
    <w:rsid w:val="00276060"/>
    <w:rsid w:val="002761EC"/>
    <w:rsid w:val="0027624B"/>
    <w:rsid w:val="00276301"/>
    <w:rsid w:val="002766C3"/>
    <w:rsid w:val="0027692B"/>
    <w:rsid w:val="00276CD7"/>
    <w:rsid w:val="00276D05"/>
    <w:rsid w:val="002770FE"/>
    <w:rsid w:val="00277622"/>
    <w:rsid w:val="00277787"/>
    <w:rsid w:val="00277E09"/>
    <w:rsid w:val="00277F69"/>
    <w:rsid w:val="00280495"/>
    <w:rsid w:val="002806A9"/>
    <w:rsid w:val="00280BC7"/>
    <w:rsid w:val="00280D6A"/>
    <w:rsid w:val="00280E6E"/>
    <w:rsid w:val="00281525"/>
    <w:rsid w:val="0028161B"/>
    <w:rsid w:val="00281C4B"/>
    <w:rsid w:val="002822DD"/>
    <w:rsid w:val="002828B0"/>
    <w:rsid w:val="00282AFC"/>
    <w:rsid w:val="002833B3"/>
    <w:rsid w:val="0028351A"/>
    <w:rsid w:val="00283827"/>
    <w:rsid w:val="00283B99"/>
    <w:rsid w:val="002846A0"/>
    <w:rsid w:val="00284879"/>
    <w:rsid w:val="0028492B"/>
    <w:rsid w:val="00284B70"/>
    <w:rsid w:val="00284BB1"/>
    <w:rsid w:val="00284EC7"/>
    <w:rsid w:val="002854AF"/>
    <w:rsid w:val="002857D1"/>
    <w:rsid w:val="00285A08"/>
    <w:rsid w:val="00285D01"/>
    <w:rsid w:val="00285F1A"/>
    <w:rsid w:val="002860E4"/>
    <w:rsid w:val="0028632F"/>
    <w:rsid w:val="00286452"/>
    <w:rsid w:val="002864CF"/>
    <w:rsid w:val="00286525"/>
    <w:rsid w:val="002865EC"/>
    <w:rsid w:val="002865FC"/>
    <w:rsid w:val="00286BB1"/>
    <w:rsid w:val="00286E0C"/>
    <w:rsid w:val="00286E37"/>
    <w:rsid w:val="00286FA6"/>
    <w:rsid w:val="002870A0"/>
    <w:rsid w:val="002870A6"/>
    <w:rsid w:val="0028713F"/>
    <w:rsid w:val="002872E0"/>
    <w:rsid w:val="002874B4"/>
    <w:rsid w:val="00287547"/>
    <w:rsid w:val="00287729"/>
    <w:rsid w:val="00287785"/>
    <w:rsid w:val="00287C28"/>
    <w:rsid w:val="00287DB0"/>
    <w:rsid w:val="00287FDA"/>
    <w:rsid w:val="00290325"/>
    <w:rsid w:val="002903AE"/>
    <w:rsid w:val="00290B6E"/>
    <w:rsid w:val="00290C20"/>
    <w:rsid w:val="00290C99"/>
    <w:rsid w:val="00291294"/>
    <w:rsid w:val="00291826"/>
    <w:rsid w:val="00291A48"/>
    <w:rsid w:val="002921B3"/>
    <w:rsid w:val="0029224A"/>
    <w:rsid w:val="00292396"/>
    <w:rsid w:val="002925A7"/>
    <w:rsid w:val="002927CF"/>
    <w:rsid w:val="00292A4C"/>
    <w:rsid w:val="00292B7E"/>
    <w:rsid w:val="00292E0A"/>
    <w:rsid w:val="00292FF7"/>
    <w:rsid w:val="00293533"/>
    <w:rsid w:val="00293674"/>
    <w:rsid w:val="0029374B"/>
    <w:rsid w:val="002937FA"/>
    <w:rsid w:val="0029429F"/>
    <w:rsid w:val="002942F1"/>
    <w:rsid w:val="00294463"/>
    <w:rsid w:val="002945C4"/>
    <w:rsid w:val="00294738"/>
    <w:rsid w:val="002947CB"/>
    <w:rsid w:val="00294C2B"/>
    <w:rsid w:val="00295108"/>
    <w:rsid w:val="00295520"/>
    <w:rsid w:val="0029576A"/>
    <w:rsid w:val="00295B1F"/>
    <w:rsid w:val="00296462"/>
    <w:rsid w:val="0029676A"/>
    <w:rsid w:val="00297016"/>
    <w:rsid w:val="0029711B"/>
    <w:rsid w:val="002976C1"/>
    <w:rsid w:val="00297B19"/>
    <w:rsid w:val="00297BC9"/>
    <w:rsid w:val="00297F01"/>
    <w:rsid w:val="002A029E"/>
    <w:rsid w:val="002A058C"/>
    <w:rsid w:val="002A0610"/>
    <w:rsid w:val="002A09FB"/>
    <w:rsid w:val="002A0AB3"/>
    <w:rsid w:val="002A0CCC"/>
    <w:rsid w:val="002A0EB2"/>
    <w:rsid w:val="002A1054"/>
    <w:rsid w:val="002A1090"/>
    <w:rsid w:val="002A118F"/>
    <w:rsid w:val="002A15FF"/>
    <w:rsid w:val="002A1BE6"/>
    <w:rsid w:val="002A2051"/>
    <w:rsid w:val="002A2330"/>
    <w:rsid w:val="002A2518"/>
    <w:rsid w:val="002A25F2"/>
    <w:rsid w:val="002A26D9"/>
    <w:rsid w:val="002A2930"/>
    <w:rsid w:val="002A2A71"/>
    <w:rsid w:val="002A2CD0"/>
    <w:rsid w:val="002A2E68"/>
    <w:rsid w:val="002A312A"/>
    <w:rsid w:val="002A3367"/>
    <w:rsid w:val="002A3378"/>
    <w:rsid w:val="002A338F"/>
    <w:rsid w:val="002A3467"/>
    <w:rsid w:val="002A38BD"/>
    <w:rsid w:val="002A4478"/>
    <w:rsid w:val="002A4518"/>
    <w:rsid w:val="002A49D3"/>
    <w:rsid w:val="002A4B60"/>
    <w:rsid w:val="002A4E26"/>
    <w:rsid w:val="002A50B4"/>
    <w:rsid w:val="002A5141"/>
    <w:rsid w:val="002A54D1"/>
    <w:rsid w:val="002A55F2"/>
    <w:rsid w:val="002A574B"/>
    <w:rsid w:val="002A58C1"/>
    <w:rsid w:val="002A592D"/>
    <w:rsid w:val="002A59B6"/>
    <w:rsid w:val="002A5AAA"/>
    <w:rsid w:val="002A5B58"/>
    <w:rsid w:val="002A5D93"/>
    <w:rsid w:val="002A5EFB"/>
    <w:rsid w:val="002A5EFD"/>
    <w:rsid w:val="002A6452"/>
    <w:rsid w:val="002A65FB"/>
    <w:rsid w:val="002A679D"/>
    <w:rsid w:val="002A697B"/>
    <w:rsid w:val="002A6982"/>
    <w:rsid w:val="002A6CAD"/>
    <w:rsid w:val="002A6D80"/>
    <w:rsid w:val="002A705B"/>
    <w:rsid w:val="002A7099"/>
    <w:rsid w:val="002A7114"/>
    <w:rsid w:val="002A71B9"/>
    <w:rsid w:val="002A722C"/>
    <w:rsid w:val="002A72D1"/>
    <w:rsid w:val="002A739B"/>
    <w:rsid w:val="002A73B0"/>
    <w:rsid w:val="002A7975"/>
    <w:rsid w:val="002A7C59"/>
    <w:rsid w:val="002A7CF1"/>
    <w:rsid w:val="002A7D04"/>
    <w:rsid w:val="002B0049"/>
    <w:rsid w:val="002B009E"/>
    <w:rsid w:val="002B04E6"/>
    <w:rsid w:val="002B0B4A"/>
    <w:rsid w:val="002B0D85"/>
    <w:rsid w:val="002B1714"/>
    <w:rsid w:val="002B18EB"/>
    <w:rsid w:val="002B1C9D"/>
    <w:rsid w:val="002B1CDF"/>
    <w:rsid w:val="002B1E70"/>
    <w:rsid w:val="002B1EBF"/>
    <w:rsid w:val="002B1FD1"/>
    <w:rsid w:val="002B23D1"/>
    <w:rsid w:val="002B2478"/>
    <w:rsid w:val="002B256D"/>
    <w:rsid w:val="002B2647"/>
    <w:rsid w:val="002B2728"/>
    <w:rsid w:val="002B2757"/>
    <w:rsid w:val="002B278D"/>
    <w:rsid w:val="002B28D6"/>
    <w:rsid w:val="002B2A22"/>
    <w:rsid w:val="002B2CAB"/>
    <w:rsid w:val="002B2F7C"/>
    <w:rsid w:val="002B327B"/>
    <w:rsid w:val="002B34F7"/>
    <w:rsid w:val="002B372C"/>
    <w:rsid w:val="002B37BE"/>
    <w:rsid w:val="002B386C"/>
    <w:rsid w:val="002B3EA7"/>
    <w:rsid w:val="002B3F88"/>
    <w:rsid w:val="002B4473"/>
    <w:rsid w:val="002B467F"/>
    <w:rsid w:val="002B4AFC"/>
    <w:rsid w:val="002B4BC2"/>
    <w:rsid w:val="002B4BE7"/>
    <w:rsid w:val="002B5039"/>
    <w:rsid w:val="002B50BD"/>
    <w:rsid w:val="002B5315"/>
    <w:rsid w:val="002B5715"/>
    <w:rsid w:val="002B5A04"/>
    <w:rsid w:val="002B5C88"/>
    <w:rsid w:val="002B6252"/>
    <w:rsid w:val="002B68B6"/>
    <w:rsid w:val="002B69AD"/>
    <w:rsid w:val="002B6B84"/>
    <w:rsid w:val="002B6DF0"/>
    <w:rsid w:val="002B6DF3"/>
    <w:rsid w:val="002B6F9A"/>
    <w:rsid w:val="002B7172"/>
    <w:rsid w:val="002B7B88"/>
    <w:rsid w:val="002B7CDE"/>
    <w:rsid w:val="002C04B2"/>
    <w:rsid w:val="002C1483"/>
    <w:rsid w:val="002C1488"/>
    <w:rsid w:val="002C195A"/>
    <w:rsid w:val="002C1974"/>
    <w:rsid w:val="002C1990"/>
    <w:rsid w:val="002C1ED1"/>
    <w:rsid w:val="002C1FA0"/>
    <w:rsid w:val="002C21D7"/>
    <w:rsid w:val="002C2B06"/>
    <w:rsid w:val="002C2BD2"/>
    <w:rsid w:val="002C2E86"/>
    <w:rsid w:val="002C30B1"/>
    <w:rsid w:val="002C334C"/>
    <w:rsid w:val="002C35B3"/>
    <w:rsid w:val="002C3961"/>
    <w:rsid w:val="002C3A13"/>
    <w:rsid w:val="002C3C79"/>
    <w:rsid w:val="002C3E5C"/>
    <w:rsid w:val="002C3F53"/>
    <w:rsid w:val="002C3FB7"/>
    <w:rsid w:val="002C48F0"/>
    <w:rsid w:val="002C48FB"/>
    <w:rsid w:val="002C4C2F"/>
    <w:rsid w:val="002C4EB1"/>
    <w:rsid w:val="002C5C4D"/>
    <w:rsid w:val="002C6101"/>
    <w:rsid w:val="002C625B"/>
    <w:rsid w:val="002C6746"/>
    <w:rsid w:val="002C6905"/>
    <w:rsid w:val="002C6A2C"/>
    <w:rsid w:val="002C6A7A"/>
    <w:rsid w:val="002C6CBD"/>
    <w:rsid w:val="002C6EB0"/>
    <w:rsid w:val="002C6F9D"/>
    <w:rsid w:val="002C70CE"/>
    <w:rsid w:val="002C72AC"/>
    <w:rsid w:val="002C758F"/>
    <w:rsid w:val="002C7A36"/>
    <w:rsid w:val="002D00AE"/>
    <w:rsid w:val="002D00EE"/>
    <w:rsid w:val="002D01CB"/>
    <w:rsid w:val="002D0D8A"/>
    <w:rsid w:val="002D0DEA"/>
    <w:rsid w:val="002D0E0B"/>
    <w:rsid w:val="002D0EA1"/>
    <w:rsid w:val="002D0FC4"/>
    <w:rsid w:val="002D12C6"/>
    <w:rsid w:val="002D15CB"/>
    <w:rsid w:val="002D1727"/>
    <w:rsid w:val="002D1821"/>
    <w:rsid w:val="002D1CBB"/>
    <w:rsid w:val="002D22A4"/>
    <w:rsid w:val="002D22CB"/>
    <w:rsid w:val="002D26C9"/>
    <w:rsid w:val="002D2AD0"/>
    <w:rsid w:val="002D2D7C"/>
    <w:rsid w:val="002D2EE3"/>
    <w:rsid w:val="002D3373"/>
    <w:rsid w:val="002D33A6"/>
    <w:rsid w:val="002D3706"/>
    <w:rsid w:val="002D390F"/>
    <w:rsid w:val="002D3D7C"/>
    <w:rsid w:val="002D3F78"/>
    <w:rsid w:val="002D4A00"/>
    <w:rsid w:val="002D4ADE"/>
    <w:rsid w:val="002D4C21"/>
    <w:rsid w:val="002D4CD4"/>
    <w:rsid w:val="002D4F00"/>
    <w:rsid w:val="002D4F68"/>
    <w:rsid w:val="002D4F86"/>
    <w:rsid w:val="002D5131"/>
    <w:rsid w:val="002D5273"/>
    <w:rsid w:val="002D55EB"/>
    <w:rsid w:val="002D5D5C"/>
    <w:rsid w:val="002D6293"/>
    <w:rsid w:val="002D63DE"/>
    <w:rsid w:val="002D6426"/>
    <w:rsid w:val="002D689B"/>
    <w:rsid w:val="002D6965"/>
    <w:rsid w:val="002D6D33"/>
    <w:rsid w:val="002D7079"/>
    <w:rsid w:val="002D72A5"/>
    <w:rsid w:val="002D737E"/>
    <w:rsid w:val="002D74FB"/>
    <w:rsid w:val="002D761D"/>
    <w:rsid w:val="002E011B"/>
    <w:rsid w:val="002E0AD2"/>
    <w:rsid w:val="002E0BF0"/>
    <w:rsid w:val="002E0E83"/>
    <w:rsid w:val="002E0FCA"/>
    <w:rsid w:val="002E12AD"/>
    <w:rsid w:val="002E1401"/>
    <w:rsid w:val="002E1707"/>
    <w:rsid w:val="002E1896"/>
    <w:rsid w:val="002E1B52"/>
    <w:rsid w:val="002E1D01"/>
    <w:rsid w:val="002E1EE5"/>
    <w:rsid w:val="002E1F6E"/>
    <w:rsid w:val="002E2131"/>
    <w:rsid w:val="002E2798"/>
    <w:rsid w:val="002E2C4F"/>
    <w:rsid w:val="002E3062"/>
    <w:rsid w:val="002E30A8"/>
    <w:rsid w:val="002E3437"/>
    <w:rsid w:val="002E394D"/>
    <w:rsid w:val="002E3B40"/>
    <w:rsid w:val="002E3C76"/>
    <w:rsid w:val="002E3EC0"/>
    <w:rsid w:val="002E45CA"/>
    <w:rsid w:val="002E4950"/>
    <w:rsid w:val="002E4A24"/>
    <w:rsid w:val="002E4F10"/>
    <w:rsid w:val="002E53CE"/>
    <w:rsid w:val="002E5532"/>
    <w:rsid w:val="002E562A"/>
    <w:rsid w:val="002E5939"/>
    <w:rsid w:val="002E5A77"/>
    <w:rsid w:val="002E66AF"/>
    <w:rsid w:val="002E66C7"/>
    <w:rsid w:val="002E67FA"/>
    <w:rsid w:val="002E6DB4"/>
    <w:rsid w:val="002E6E2F"/>
    <w:rsid w:val="002E6FA0"/>
    <w:rsid w:val="002E7195"/>
    <w:rsid w:val="002E7923"/>
    <w:rsid w:val="002E7954"/>
    <w:rsid w:val="002E7A98"/>
    <w:rsid w:val="002E7D63"/>
    <w:rsid w:val="002F0334"/>
    <w:rsid w:val="002F046D"/>
    <w:rsid w:val="002F06B8"/>
    <w:rsid w:val="002F0805"/>
    <w:rsid w:val="002F0831"/>
    <w:rsid w:val="002F09E3"/>
    <w:rsid w:val="002F0C6F"/>
    <w:rsid w:val="002F0D06"/>
    <w:rsid w:val="002F0DA5"/>
    <w:rsid w:val="002F0EAD"/>
    <w:rsid w:val="002F0FF0"/>
    <w:rsid w:val="002F121A"/>
    <w:rsid w:val="002F1299"/>
    <w:rsid w:val="002F1AB5"/>
    <w:rsid w:val="002F1CC7"/>
    <w:rsid w:val="002F203B"/>
    <w:rsid w:val="002F209F"/>
    <w:rsid w:val="002F2117"/>
    <w:rsid w:val="002F2226"/>
    <w:rsid w:val="002F27DC"/>
    <w:rsid w:val="002F28F7"/>
    <w:rsid w:val="002F2A94"/>
    <w:rsid w:val="002F2B0E"/>
    <w:rsid w:val="002F2BB3"/>
    <w:rsid w:val="002F2DB0"/>
    <w:rsid w:val="002F3520"/>
    <w:rsid w:val="002F36E6"/>
    <w:rsid w:val="002F3709"/>
    <w:rsid w:val="002F38F5"/>
    <w:rsid w:val="002F3A7D"/>
    <w:rsid w:val="002F3C82"/>
    <w:rsid w:val="002F3D3D"/>
    <w:rsid w:val="002F3EDB"/>
    <w:rsid w:val="002F3FE3"/>
    <w:rsid w:val="002F44C9"/>
    <w:rsid w:val="002F4832"/>
    <w:rsid w:val="002F4AF8"/>
    <w:rsid w:val="002F4CEF"/>
    <w:rsid w:val="002F4F48"/>
    <w:rsid w:val="002F523C"/>
    <w:rsid w:val="002F5454"/>
    <w:rsid w:val="002F599F"/>
    <w:rsid w:val="002F5AAF"/>
    <w:rsid w:val="002F5C9A"/>
    <w:rsid w:val="002F5DC3"/>
    <w:rsid w:val="002F5F61"/>
    <w:rsid w:val="002F620C"/>
    <w:rsid w:val="002F64AA"/>
    <w:rsid w:val="002F65E7"/>
    <w:rsid w:val="002F6603"/>
    <w:rsid w:val="002F67D2"/>
    <w:rsid w:val="002F6A85"/>
    <w:rsid w:val="002F6B04"/>
    <w:rsid w:val="002F6C76"/>
    <w:rsid w:val="002F6E4E"/>
    <w:rsid w:val="002F6E91"/>
    <w:rsid w:val="002F6F0F"/>
    <w:rsid w:val="002F7449"/>
    <w:rsid w:val="002F77A8"/>
    <w:rsid w:val="002F7A01"/>
    <w:rsid w:val="002F7A0F"/>
    <w:rsid w:val="002F7AD9"/>
    <w:rsid w:val="002F7F70"/>
    <w:rsid w:val="0030006A"/>
    <w:rsid w:val="003001EF"/>
    <w:rsid w:val="00300789"/>
    <w:rsid w:val="00300A50"/>
    <w:rsid w:val="00301473"/>
    <w:rsid w:val="00301777"/>
    <w:rsid w:val="003017D5"/>
    <w:rsid w:val="00301A10"/>
    <w:rsid w:val="00301EA5"/>
    <w:rsid w:val="00302994"/>
    <w:rsid w:val="00302DF1"/>
    <w:rsid w:val="00302EF6"/>
    <w:rsid w:val="00303503"/>
    <w:rsid w:val="003038AB"/>
    <w:rsid w:val="00303969"/>
    <w:rsid w:val="00303A79"/>
    <w:rsid w:val="00303AB7"/>
    <w:rsid w:val="00303D1E"/>
    <w:rsid w:val="00303F2F"/>
    <w:rsid w:val="00304252"/>
    <w:rsid w:val="00304917"/>
    <w:rsid w:val="00304C69"/>
    <w:rsid w:val="00304C99"/>
    <w:rsid w:val="00304E2F"/>
    <w:rsid w:val="00305270"/>
    <w:rsid w:val="00305674"/>
    <w:rsid w:val="003059CE"/>
    <w:rsid w:val="00305B9A"/>
    <w:rsid w:val="00306165"/>
    <w:rsid w:val="00306294"/>
    <w:rsid w:val="003064CB"/>
    <w:rsid w:val="00306771"/>
    <w:rsid w:val="0030690C"/>
    <w:rsid w:val="00306916"/>
    <w:rsid w:val="00306B2E"/>
    <w:rsid w:val="00307369"/>
    <w:rsid w:val="0031034F"/>
    <w:rsid w:val="003103FA"/>
    <w:rsid w:val="0031117E"/>
    <w:rsid w:val="00311193"/>
    <w:rsid w:val="003111E2"/>
    <w:rsid w:val="00311276"/>
    <w:rsid w:val="0031129B"/>
    <w:rsid w:val="0031135F"/>
    <w:rsid w:val="00312173"/>
    <w:rsid w:val="00312357"/>
    <w:rsid w:val="00312708"/>
    <w:rsid w:val="00312E26"/>
    <w:rsid w:val="00313110"/>
    <w:rsid w:val="00313155"/>
    <w:rsid w:val="00313171"/>
    <w:rsid w:val="00313298"/>
    <w:rsid w:val="003134B1"/>
    <w:rsid w:val="003139F0"/>
    <w:rsid w:val="00313D05"/>
    <w:rsid w:val="00313E9A"/>
    <w:rsid w:val="003140A0"/>
    <w:rsid w:val="00314591"/>
    <w:rsid w:val="00314685"/>
    <w:rsid w:val="00314B00"/>
    <w:rsid w:val="00314B68"/>
    <w:rsid w:val="00314D27"/>
    <w:rsid w:val="00314E2B"/>
    <w:rsid w:val="00314F74"/>
    <w:rsid w:val="00314F8C"/>
    <w:rsid w:val="003153EE"/>
    <w:rsid w:val="0031542E"/>
    <w:rsid w:val="00315596"/>
    <w:rsid w:val="003156C9"/>
    <w:rsid w:val="003156E7"/>
    <w:rsid w:val="00315991"/>
    <w:rsid w:val="00315A83"/>
    <w:rsid w:val="00315AB4"/>
    <w:rsid w:val="00316417"/>
    <w:rsid w:val="003167BA"/>
    <w:rsid w:val="0031689F"/>
    <w:rsid w:val="00316B04"/>
    <w:rsid w:val="00316B12"/>
    <w:rsid w:val="00317293"/>
    <w:rsid w:val="003178A0"/>
    <w:rsid w:val="00317938"/>
    <w:rsid w:val="0031796A"/>
    <w:rsid w:val="00317AA2"/>
    <w:rsid w:val="00317BE0"/>
    <w:rsid w:val="00317D18"/>
    <w:rsid w:val="00317D78"/>
    <w:rsid w:val="003200FE"/>
    <w:rsid w:val="00320262"/>
    <w:rsid w:val="003206E1"/>
    <w:rsid w:val="00320A7E"/>
    <w:rsid w:val="0032183A"/>
    <w:rsid w:val="00321946"/>
    <w:rsid w:val="00321BD3"/>
    <w:rsid w:val="00321C5F"/>
    <w:rsid w:val="00321D3E"/>
    <w:rsid w:val="003221E7"/>
    <w:rsid w:val="0032220D"/>
    <w:rsid w:val="00322BC3"/>
    <w:rsid w:val="00322C04"/>
    <w:rsid w:val="00322F6E"/>
    <w:rsid w:val="00323498"/>
    <w:rsid w:val="00323529"/>
    <w:rsid w:val="00323ACF"/>
    <w:rsid w:val="00323C7E"/>
    <w:rsid w:val="00323E93"/>
    <w:rsid w:val="00323F13"/>
    <w:rsid w:val="00324959"/>
    <w:rsid w:val="003249FD"/>
    <w:rsid w:val="00324E6B"/>
    <w:rsid w:val="003250A6"/>
    <w:rsid w:val="003252D5"/>
    <w:rsid w:val="00325320"/>
    <w:rsid w:val="00325B2D"/>
    <w:rsid w:val="00325E65"/>
    <w:rsid w:val="003260B2"/>
    <w:rsid w:val="003263F0"/>
    <w:rsid w:val="003269CF"/>
    <w:rsid w:val="00326C2C"/>
    <w:rsid w:val="00326C39"/>
    <w:rsid w:val="00327596"/>
    <w:rsid w:val="00330240"/>
    <w:rsid w:val="00330FBC"/>
    <w:rsid w:val="003313C4"/>
    <w:rsid w:val="0033178B"/>
    <w:rsid w:val="00331A0F"/>
    <w:rsid w:val="0033215A"/>
    <w:rsid w:val="003321C1"/>
    <w:rsid w:val="00332B8B"/>
    <w:rsid w:val="00333327"/>
    <w:rsid w:val="00333616"/>
    <w:rsid w:val="0033380A"/>
    <w:rsid w:val="00333C82"/>
    <w:rsid w:val="00334307"/>
    <w:rsid w:val="00334979"/>
    <w:rsid w:val="00334A3A"/>
    <w:rsid w:val="00334FF3"/>
    <w:rsid w:val="0033554B"/>
    <w:rsid w:val="003358A7"/>
    <w:rsid w:val="00335975"/>
    <w:rsid w:val="00335A41"/>
    <w:rsid w:val="00335A85"/>
    <w:rsid w:val="00335F02"/>
    <w:rsid w:val="00335FEC"/>
    <w:rsid w:val="003363B2"/>
    <w:rsid w:val="0033702F"/>
    <w:rsid w:val="00337D2A"/>
    <w:rsid w:val="00337D3D"/>
    <w:rsid w:val="00337DA8"/>
    <w:rsid w:val="003401D7"/>
    <w:rsid w:val="003402D3"/>
    <w:rsid w:val="0034031A"/>
    <w:rsid w:val="00340411"/>
    <w:rsid w:val="0034073B"/>
    <w:rsid w:val="00340823"/>
    <w:rsid w:val="00340963"/>
    <w:rsid w:val="00340D09"/>
    <w:rsid w:val="00340D60"/>
    <w:rsid w:val="00341025"/>
    <w:rsid w:val="003414AB"/>
    <w:rsid w:val="00341514"/>
    <w:rsid w:val="0034182C"/>
    <w:rsid w:val="00341D1C"/>
    <w:rsid w:val="00341E0C"/>
    <w:rsid w:val="0034231A"/>
    <w:rsid w:val="00343234"/>
    <w:rsid w:val="00343A2E"/>
    <w:rsid w:val="00343B6F"/>
    <w:rsid w:val="00343DEE"/>
    <w:rsid w:val="003442DA"/>
    <w:rsid w:val="003443AD"/>
    <w:rsid w:val="003444A7"/>
    <w:rsid w:val="00344BE9"/>
    <w:rsid w:val="003453BC"/>
    <w:rsid w:val="00345785"/>
    <w:rsid w:val="0034599B"/>
    <w:rsid w:val="00345B19"/>
    <w:rsid w:val="00345FCD"/>
    <w:rsid w:val="0034625A"/>
    <w:rsid w:val="00346299"/>
    <w:rsid w:val="003465B8"/>
    <w:rsid w:val="00346782"/>
    <w:rsid w:val="003467F3"/>
    <w:rsid w:val="00346C9A"/>
    <w:rsid w:val="00347050"/>
    <w:rsid w:val="00347E25"/>
    <w:rsid w:val="00347EC3"/>
    <w:rsid w:val="003500C1"/>
    <w:rsid w:val="0035052A"/>
    <w:rsid w:val="003505BA"/>
    <w:rsid w:val="00350694"/>
    <w:rsid w:val="00350995"/>
    <w:rsid w:val="00350AB7"/>
    <w:rsid w:val="00350ADF"/>
    <w:rsid w:val="00350DE3"/>
    <w:rsid w:val="00350ED0"/>
    <w:rsid w:val="00351417"/>
    <w:rsid w:val="00352177"/>
    <w:rsid w:val="003521DB"/>
    <w:rsid w:val="003527A3"/>
    <w:rsid w:val="00352A39"/>
    <w:rsid w:val="00353438"/>
    <w:rsid w:val="003534FE"/>
    <w:rsid w:val="00353558"/>
    <w:rsid w:val="00353866"/>
    <w:rsid w:val="003538E1"/>
    <w:rsid w:val="003539A9"/>
    <w:rsid w:val="00353A8E"/>
    <w:rsid w:val="00353CCC"/>
    <w:rsid w:val="00353D64"/>
    <w:rsid w:val="00353D8C"/>
    <w:rsid w:val="00353EA5"/>
    <w:rsid w:val="00353F2B"/>
    <w:rsid w:val="0035408B"/>
    <w:rsid w:val="003542A4"/>
    <w:rsid w:val="0035480A"/>
    <w:rsid w:val="00354A52"/>
    <w:rsid w:val="00354A70"/>
    <w:rsid w:val="00354E49"/>
    <w:rsid w:val="00354F22"/>
    <w:rsid w:val="00355156"/>
    <w:rsid w:val="003552D3"/>
    <w:rsid w:val="0035560E"/>
    <w:rsid w:val="0035573F"/>
    <w:rsid w:val="00355B74"/>
    <w:rsid w:val="00355E6B"/>
    <w:rsid w:val="00355EBD"/>
    <w:rsid w:val="0035641D"/>
    <w:rsid w:val="0035662C"/>
    <w:rsid w:val="00356650"/>
    <w:rsid w:val="00356E00"/>
    <w:rsid w:val="003571C2"/>
    <w:rsid w:val="0035727A"/>
    <w:rsid w:val="0035736A"/>
    <w:rsid w:val="00357828"/>
    <w:rsid w:val="00357D17"/>
    <w:rsid w:val="00360397"/>
    <w:rsid w:val="00360493"/>
    <w:rsid w:val="003608C1"/>
    <w:rsid w:val="00360DBE"/>
    <w:rsid w:val="00361186"/>
    <w:rsid w:val="0036125F"/>
    <w:rsid w:val="0036140D"/>
    <w:rsid w:val="00361B97"/>
    <w:rsid w:val="00361C03"/>
    <w:rsid w:val="003620E5"/>
    <w:rsid w:val="0036279C"/>
    <w:rsid w:val="00362DB8"/>
    <w:rsid w:val="00363530"/>
    <w:rsid w:val="00363620"/>
    <w:rsid w:val="00363D22"/>
    <w:rsid w:val="00363DB7"/>
    <w:rsid w:val="00363E6A"/>
    <w:rsid w:val="003640A0"/>
    <w:rsid w:val="00364C1E"/>
    <w:rsid w:val="00364D4D"/>
    <w:rsid w:val="00364DDD"/>
    <w:rsid w:val="00364E4E"/>
    <w:rsid w:val="00365073"/>
    <w:rsid w:val="003651A4"/>
    <w:rsid w:val="00365A78"/>
    <w:rsid w:val="00365E5A"/>
    <w:rsid w:val="00366080"/>
    <w:rsid w:val="00366299"/>
    <w:rsid w:val="003662A8"/>
    <w:rsid w:val="00366332"/>
    <w:rsid w:val="00366540"/>
    <w:rsid w:val="0036654C"/>
    <w:rsid w:val="003666D4"/>
    <w:rsid w:val="00366740"/>
    <w:rsid w:val="00366A17"/>
    <w:rsid w:val="00367139"/>
    <w:rsid w:val="00367181"/>
    <w:rsid w:val="003673F9"/>
    <w:rsid w:val="00367B9D"/>
    <w:rsid w:val="00370575"/>
    <w:rsid w:val="0037066C"/>
    <w:rsid w:val="003708F7"/>
    <w:rsid w:val="0037093D"/>
    <w:rsid w:val="00370C21"/>
    <w:rsid w:val="00370C86"/>
    <w:rsid w:val="003710F5"/>
    <w:rsid w:val="00371502"/>
    <w:rsid w:val="00371605"/>
    <w:rsid w:val="00371865"/>
    <w:rsid w:val="00371B0B"/>
    <w:rsid w:val="00371CDE"/>
    <w:rsid w:val="00371D83"/>
    <w:rsid w:val="00371DAA"/>
    <w:rsid w:val="0037218D"/>
    <w:rsid w:val="003728B1"/>
    <w:rsid w:val="00372D39"/>
    <w:rsid w:val="00372EC4"/>
    <w:rsid w:val="003730B0"/>
    <w:rsid w:val="003734D1"/>
    <w:rsid w:val="0037398C"/>
    <w:rsid w:val="00373AD3"/>
    <w:rsid w:val="00373C58"/>
    <w:rsid w:val="00373CF6"/>
    <w:rsid w:val="00373F74"/>
    <w:rsid w:val="00374133"/>
    <w:rsid w:val="00374368"/>
    <w:rsid w:val="00374731"/>
    <w:rsid w:val="00374E44"/>
    <w:rsid w:val="00375119"/>
    <w:rsid w:val="00375523"/>
    <w:rsid w:val="00375828"/>
    <w:rsid w:val="003759E0"/>
    <w:rsid w:val="00375F6B"/>
    <w:rsid w:val="00375FB2"/>
    <w:rsid w:val="0037689E"/>
    <w:rsid w:val="00377932"/>
    <w:rsid w:val="00377D7E"/>
    <w:rsid w:val="00377E57"/>
    <w:rsid w:val="003800AB"/>
    <w:rsid w:val="00380A1D"/>
    <w:rsid w:val="00380AAF"/>
    <w:rsid w:val="00380B93"/>
    <w:rsid w:val="00381005"/>
    <w:rsid w:val="00381083"/>
    <w:rsid w:val="00381B55"/>
    <w:rsid w:val="00381E51"/>
    <w:rsid w:val="003821C1"/>
    <w:rsid w:val="00382267"/>
    <w:rsid w:val="0038255D"/>
    <w:rsid w:val="003825AE"/>
    <w:rsid w:val="00382813"/>
    <w:rsid w:val="003829D1"/>
    <w:rsid w:val="00382CB2"/>
    <w:rsid w:val="00382F82"/>
    <w:rsid w:val="00383093"/>
    <w:rsid w:val="003832FC"/>
    <w:rsid w:val="0038384B"/>
    <w:rsid w:val="00383BD1"/>
    <w:rsid w:val="00383EC3"/>
    <w:rsid w:val="00384180"/>
    <w:rsid w:val="00384245"/>
    <w:rsid w:val="0038482E"/>
    <w:rsid w:val="00384A11"/>
    <w:rsid w:val="00384C05"/>
    <w:rsid w:val="00384DF6"/>
    <w:rsid w:val="003850A2"/>
    <w:rsid w:val="00385754"/>
    <w:rsid w:val="003857F4"/>
    <w:rsid w:val="003859B9"/>
    <w:rsid w:val="00385BAD"/>
    <w:rsid w:val="0038646B"/>
    <w:rsid w:val="0038659E"/>
    <w:rsid w:val="003866DD"/>
    <w:rsid w:val="003868D8"/>
    <w:rsid w:val="00386AF3"/>
    <w:rsid w:val="00386B24"/>
    <w:rsid w:val="00386CFB"/>
    <w:rsid w:val="00386FD4"/>
    <w:rsid w:val="00387332"/>
    <w:rsid w:val="00387401"/>
    <w:rsid w:val="00387613"/>
    <w:rsid w:val="00387E2D"/>
    <w:rsid w:val="00387E88"/>
    <w:rsid w:val="003903FE"/>
    <w:rsid w:val="00390524"/>
    <w:rsid w:val="00391196"/>
    <w:rsid w:val="0039140A"/>
    <w:rsid w:val="00391781"/>
    <w:rsid w:val="003919F2"/>
    <w:rsid w:val="003920AC"/>
    <w:rsid w:val="0039257D"/>
    <w:rsid w:val="003925C0"/>
    <w:rsid w:val="00392695"/>
    <w:rsid w:val="0039274E"/>
    <w:rsid w:val="0039275E"/>
    <w:rsid w:val="003927B4"/>
    <w:rsid w:val="00392E15"/>
    <w:rsid w:val="00393B23"/>
    <w:rsid w:val="00393B42"/>
    <w:rsid w:val="00393B44"/>
    <w:rsid w:val="003941D3"/>
    <w:rsid w:val="003941D9"/>
    <w:rsid w:val="00394328"/>
    <w:rsid w:val="003945DE"/>
    <w:rsid w:val="0039492C"/>
    <w:rsid w:val="00394A57"/>
    <w:rsid w:val="00394A5C"/>
    <w:rsid w:val="00394BC6"/>
    <w:rsid w:val="00394D88"/>
    <w:rsid w:val="00395597"/>
    <w:rsid w:val="0039590E"/>
    <w:rsid w:val="00395C0D"/>
    <w:rsid w:val="00395C67"/>
    <w:rsid w:val="00396010"/>
    <w:rsid w:val="00396149"/>
    <w:rsid w:val="00396206"/>
    <w:rsid w:val="003967BB"/>
    <w:rsid w:val="00396AE1"/>
    <w:rsid w:val="003A0263"/>
    <w:rsid w:val="003A0266"/>
    <w:rsid w:val="003A05AB"/>
    <w:rsid w:val="003A0F72"/>
    <w:rsid w:val="003A0FC1"/>
    <w:rsid w:val="003A1151"/>
    <w:rsid w:val="003A12B1"/>
    <w:rsid w:val="003A1307"/>
    <w:rsid w:val="003A1501"/>
    <w:rsid w:val="003A1BDB"/>
    <w:rsid w:val="003A1FA4"/>
    <w:rsid w:val="003A1FCC"/>
    <w:rsid w:val="003A2330"/>
    <w:rsid w:val="003A2753"/>
    <w:rsid w:val="003A2CC7"/>
    <w:rsid w:val="003A2E95"/>
    <w:rsid w:val="003A3209"/>
    <w:rsid w:val="003A34A6"/>
    <w:rsid w:val="003A38BE"/>
    <w:rsid w:val="003A3DA8"/>
    <w:rsid w:val="003A3EDD"/>
    <w:rsid w:val="003A5189"/>
    <w:rsid w:val="003A5212"/>
    <w:rsid w:val="003A5701"/>
    <w:rsid w:val="003A6032"/>
    <w:rsid w:val="003A6301"/>
    <w:rsid w:val="003A67EB"/>
    <w:rsid w:val="003A6A40"/>
    <w:rsid w:val="003A6A75"/>
    <w:rsid w:val="003A6A83"/>
    <w:rsid w:val="003A6E60"/>
    <w:rsid w:val="003A711B"/>
    <w:rsid w:val="003A72D9"/>
    <w:rsid w:val="003A7496"/>
    <w:rsid w:val="003A7561"/>
    <w:rsid w:val="003A79C1"/>
    <w:rsid w:val="003A7DAD"/>
    <w:rsid w:val="003B058C"/>
    <w:rsid w:val="003B0840"/>
    <w:rsid w:val="003B0AAA"/>
    <w:rsid w:val="003B1270"/>
    <w:rsid w:val="003B16AA"/>
    <w:rsid w:val="003B16CC"/>
    <w:rsid w:val="003B1A8A"/>
    <w:rsid w:val="003B1C7D"/>
    <w:rsid w:val="003B1CDB"/>
    <w:rsid w:val="003B24D5"/>
    <w:rsid w:val="003B28AB"/>
    <w:rsid w:val="003B29A3"/>
    <w:rsid w:val="003B29D2"/>
    <w:rsid w:val="003B2A98"/>
    <w:rsid w:val="003B2BC2"/>
    <w:rsid w:val="003B2CB7"/>
    <w:rsid w:val="003B2FFD"/>
    <w:rsid w:val="003B35EB"/>
    <w:rsid w:val="003B3685"/>
    <w:rsid w:val="003B3C2B"/>
    <w:rsid w:val="003B3CEC"/>
    <w:rsid w:val="003B4201"/>
    <w:rsid w:val="003B42AA"/>
    <w:rsid w:val="003B48A8"/>
    <w:rsid w:val="003B497E"/>
    <w:rsid w:val="003B5747"/>
    <w:rsid w:val="003B59F8"/>
    <w:rsid w:val="003B5D9B"/>
    <w:rsid w:val="003B5FCE"/>
    <w:rsid w:val="003B6221"/>
    <w:rsid w:val="003B62CE"/>
    <w:rsid w:val="003B6488"/>
    <w:rsid w:val="003B6643"/>
    <w:rsid w:val="003B694E"/>
    <w:rsid w:val="003B79D0"/>
    <w:rsid w:val="003B7A3D"/>
    <w:rsid w:val="003B7B5F"/>
    <w:rsid w:val="003B7C95"/>
    <w:rsid w:val="003B7D64"/>
    <w:rsid w:val="003C01A6"/>
    <w:rsid w:val="003C02C9"/>
    <w:rsid w:val="003C0407"/>
    <w:rsid w:val="003C040A"/>
    <w:rsid w:val="003C0473"/>
    <w:rsid w:val="003C09ED"/>
    <w:rsid w:val="003C0AC7"/>
    <w:rsid w:val="003C0EF3"/>
    <w:rsid w:val="003C118C"/>
    <w:rsid w:val="003C187B"/>
    <w:rsid w:val="003C1A33"/>
    <w:rsid w:val="003C1AEE"/>
    <w:rsid w:val="003C1D24"/>
    <w:rsid w:val="003C21EB"/>
    <w:rsid w:val="003C23C9"/>
    <w:rsid w:val="003C264B"/>
    <w:rsid w:val="003C28D4"/>
    <w:rsid w:val="003C2D30"/>
    <w:rsid w:val="003C2DC5"/>
    <w:rsid w:val="003C2EFF"/>
    <w:rsid w:val="003C3129"/>
    <w:rsid w:val="003C3613"/>
    <w:rsid w:val="003C3E4E"/>
    <w:rsid w:val="003C3FBA"/>
    <w:rsid w:val="003C4CFA"/>
    <w:rsid w:val="003C4E0B"/>
    <w:rsid w:val="003C55CF"/>
    <w:rsid w:val="003C5955"/>
    <w:rsid w:val="003C5B7D"/>
    <w:rsid w:val="003C5F3E"/>
    <w:rsid w:val="003C5F86"/>
    <w:rsid w:val="003C5FBC"/>
    <w:rsid w:val="003C6687"/>
    <w:rsid w:val="003C66B9"/>
    <w:rsid w:val="003C68FE"/>
    <w:rsid w:val="003C6CA3"/>
    <w:rsid w:val="003C7472"/>
    <w:rsid w:val="003C748D"/>
    <w:rsid w:val="003C753A"/>
    <w:rsid w:val="003C7AC1"/>
    <w:rsid w:val="003C7AC5"/>
    <w:rsid w:val="003D0137"/>
    <w:rsid w:val="003D0350"/>
    <w:rsid w:val="003D052E"/>
    <w:rsid w:val="003D13F2"/>
    <w:rsid w:val="003D15CA"/>
    <w:rsid w:val="003D16A6"/>
    <w:rsid w:val="003D1825"/>
    <w:rsid w:val="003D1C1C"/>
    <w:rsid w:val="003D2111"/>
    <w:rsid w:val="003D214F"/>
    <w:rsid w:val="003D226B"/>
    <w:rsid w:val="003D226C"/>
    <w:rsid w:val="003D2297"/>
    <w:rsid w:val="003D22AC"/>
    <w:rsid w:val="003D2338"/>
    <w:rsid w:val="003D2507"/>
    <w:rsid w:val="003D29A4"/>
    <w:rsid w:val="003D2D96"/>
    <w:rsid w:val="003D2ED5"/>
    <w:rsid w:val="003D3036"/>
    <w:rsid w:val="003D31C7"/>
    <w:rsid w:val="003D3815"/>
    <w:rsid w:val="003D3CA5"/>
    <w:rsid w:val="003D3FF2"/>
    <w:rsid w:val="003D4037"/>
    <w:rsid w:val="003D4238"/>
    <w:rsid w:val="003D4281"/>
    <w:rsid w:val="003D448D"/>
    <w:rsid w:val="003D4519"/>
    <w:rsid w:val="003D458E"/>
    <w:rsid w:val="003D4626"/>
    <w:rsid w:val="003D4672"/>
    <w:rsid w:val="003D48DC"/>
    <w:rsid w:val="003D4D0A"/>
    <w:rsid w:val="003D5020"/>
    <w:rsid w:val="003D541F"/>
    <w:rsid w:val="003D5B8E"/>
    <w:rsid w:val="003D62F9"/>
    <w:rsid w:val="003D63A7"/>
    <w:rsid w:val="003D6A14"/>
    <w:rsid w:val="003D6F0B"/>
    <w:rsid w:val="003D7A0D"/>
    <w:rsid w:val="003D7C37"/>
    <w:rsid w:val="003D7F03"/>
    <w:rsid w:val="003E0109"/>
    <w:rsid w:val="003E019E"/>
    <w:rsid w:val="003E05A2"/>
    <w:rsid w:val="003E0896"/>
    <w:rsid w:val="003E08A8"/>
    <w:rsid w:val="003E0A8A"/>
    <w:rsid w:val="003E0BCC"/>
    <w:rsid w:val="003E0D41"/>
    <w:rsid w:val="003E0D7C"/>
    <w:rsid w:val="003E0F12"/>
    <w:rsid w:val="003E131D"/>
    <w:rsid w:val="003E1339"/>
    <w:rsid w:val="003E144E"/>
    <w:rsid w:val="003E1A04"/>
    <w:rsid w:val="003E2298"/>
    <w:rsid w:val="003E236D"/>
    <w:rsid w:val="003E28CF"/>
    <w:rsid w:val="003E2B74"/>
    <w:rsid w:val="003E2C85"/>
    <w:rsid w:val="003E2CE0"/>
    <w:rsid w:val="003E2DFC"/>
    <w:rsid w:val="003E30A6"/>
    <w:rsid w:val="003E33B2"/>
    <w:rsid w:val="003E356C"/>
    <w:rsid w:val="003E3617"/>
    <w:rsid w:val="003E3AA0"/>
    <w:rsid w:val="003E4DA8"/>
    <w:rsid w:val="003E527D"/>
    <w:rsid w:val="003E54EC"/>
    <w:rsid w:val="003E5661"/>
    <w:rsid w:val="003E59B2"/>
    <w:rsid w:val="003E5DA3"/>
    <w:rsid w:val="003E6A87"/>
    <w:rsid w:val="003E6BAF"/>
    <w:rsid w:val="003E6D4C"/>
    <w:rsid w:val="003E74F5"/>
    <w:rsid w:val="003E7526"/>
    <w:rsid w:val="003E790D"/>
    <w:rsid w:val="003E7929"/>
    <w:rsid w:val="003E7A17"/>
    <w:rsid w:val="003E7CDA"/>
    <w:rsid w:val="003E7D05"/>
    <w:rsid w:val="003E7DA8"/>
    <w:rsid w:val="003E7F10"/>
    <w:rsid w:val="003F0157"/>
    <w:rsid w:val="003F0199"/>
    <w:rsid w:val="003F0302"/>
    <w:rsid w:val="003F048E"/>
    <w:rsid w:val="003F0674"/>
    <w:rsid w:val="003F098C"/>
    <w:rsid w:val="003F0ADF"/>
    <w:rsid w:val="003F0DCD"/>
    <w:rsid w:val="003F0FD3"/>
    <w:rsid w:val="003F0FEE"/>
    <w:rsid w:val="003F1241"/>
    <w:rsid w:val="003F1648"/>
    <w:rsid w:val="003F169F"/>
    <w:rsid w:val="003F188F"/>
    <w:rsid w:val="003F1B19"/>
    <w:rsid w:val="003F1E0B"/>
    <w:rsid w:val="003F2CC7"/>
    <w:rsid w:val="003F3428"/>
    <w:rsid w:val="003F3871"/>
    <w:rsid w:val="003F3923"/>
    <w:rsid w:val="003F3F94"/>
    <w:rsid w:val="003F4C20"/>
    <w:rsid w:val="003F4E91"/>
    <w:rsid w:val="003F503C"/>
    <w:rsid w:val="003F50BC"/>
    <w:rsid w:val="003F525F"/>
    <w:rsid w:val="003F54DD"/>
    <w:rsid w:val="003F5536"/>
    <w:rsid w:val="003F5D0A"/>
    <w:rsid w:val="003F61C8"/>
    <w:rsid w:val="003F634C"/>
    <w:rsid w:val="003F69C8"/>
    <w:rsid w:val="003F6DBE"/>
    <w:rsid w:val="003F6E7A"/>
    <w:rsid w:val="003F6F08"/>
    <w:rsid w:val="003F70A6"/>
    <w:rsid w:val="003F7BE4"/>
    <w:rsid w:val="003F7DD4"/>
    <w:rsid w:val="003F7E51"/>
    <w:rsid w:val="004001A0"/>
    <w:rsid w:val="00400245"/>
    <w:rsid w:val="0040063D"/>
    <w:rsid w:val="004006E2"/>
    <w:rsid w:val="004008B2"/>
    <w:rsid w:val="00400AE5"/>
    <w:rsid w:val="00400BBA"/>
    <w:rsid w:val="00400D37"/>
    <w:rsid w:val="00400F5E"/>
    <w:rsid w:val="0040143D"/>
    <w:rsid w:val="0040153D"/>
    <w:rsid w:val="004015E4"/>
    <w:rsid w:val="0040166B"/>
    <w:rsid w:val="004023BA"/>
    <w:rsid w:val="004024F9"/>
    <w:rsid w:val="00402742"/>
    <w:rsid w:val="00402859"/>
    <w:rsid w:val="00402E3A"/>
    <w:rsid w:val="00402EC6"/>
    <w:rsid w:val="00402EF6"/>
    <w:rsid w:val="00402F5D"/>
    <w:rsid w:val="004030B7"/>
    <w:rsid w:val="00403379"/>
    <w:rsid w:val="004035A5"/>
    <w:rsid w:val="004038C7"/>
    <w:rsid w:val="0040395D"/>
    <w:rsid w:val="00403F20"/>
    <w:rsid w:val="00404497"/>
    <w:rsid w:val="00404572"/>
    <w:rsid w:val="004049C3"/>
    <w:rsid w:val="00404B2A"/>
    <w:rsid w:val="00404D39"/>
    <w:rsid w:val="00404F7E"/>
    <w:rsid w:val="004051B3"/>
    <w:rsid w:val="00405218"/>
    <w:rsid w:val="0040528F"/>
    <w:rsid w:val="00405577"/>
    <w:rsid w:val="0040572C"/>
    <w:rsid w:val="0040586A"/>
    <w:rsid w:val="004069DB"/>
    <w:rsid w:val="00406AFF"/>
    <w:rsid w:val="00406F9D"/>
    <w:rsid w:val="004074C6"/>
    <w:rsid w:val="004074D2"/>
    <w:rsid w:val="00407580"/>
    <w:rsid w:val="004079A9"/>
    <w:rsid w:val="004100E3"/>
    <w:rsid w:val="0041034A"/>
    <w:rsid w:val="0041093D"/>
    <w:rsid w:val="00410F8D"/>
    <w:rsid w:val="00411224"/>
    <w:rsid w:val="00411BE0"/>
    <w:rsid w:val="00411C8C"/>
    <w:rsid w:val="00412245"/>
    <w:rsid w:val="00412931"/>
    <w:rsid w:val="00412DFA"/>
    <w:rsid w:val="00412FEA"/>
    <w:rsid w:val="00413271"/>
    <w:rsid w:val="004132CA"/>
    <w:rsid w:val="00413434"/>
    <w:rsid w:val="0041379A"/>
    <w:rsid w:val="00413992"/>
    <w:rsid w:val="00413CC3"/>
    <w:rsid w:val="004143A8"/>
    <w:rsid w:val="00414440"/>
    <w:rsid w:val="0041449A"/>
    <w:rsid w:val="004146AE"/>
    <w:rsid w:val="004146BE"/>
    <w:rsid w:val="00414951"/>
    <w:rsid w:val="0041510E"/>
    <w:rsid w:val="00415325"/>
    <w:rsid w:val="00415347"/>
    <w:rsid w:val="00415DDB"/>
    <w:rsid w:val="00416025"/>
    <w:rsid w:val="00416230"/>
    <w:rsid w:val="004167CE"/>
    <w:rsid w:val="00417009"/>
    <w:rsid w:val="00417115"/>
    <w:rsid w:val="004175DA"/>
    <w:rsid w:val="004178B6"/>
    <w:rsid w:val="004178F4"/>
    <w:rsid w:val="00417C2A"/>
    <w:rsid w:val="0042123D"/>
    <w:rsid w:val="00421306"/>
    <w:rsid w:val="004216C0"/>
    <w:rsid w:val="0042189C"/>
    <w:rsid w:val="00421922"/>
    <w:rsid w:val="00421990"/>
    <w:rsid w:val="00421D70"/>
    <w:rsid w:val="00422272"/>
    <w:rsid w:val="0042251E"/>
    <w:rsid w:val="0042285B"/>
    <w:rsid w:val="00422993"/>
    <w:rsid w:val="00422ABB"/>
    <w:rsid w:val="00422C92"/>
    <w:rsid w:val="00422F2B"/>
    <w:rsid w:val="004233B6"/>
    <w:rsid w:val="004234AD"/>
    <w:rsid w:val="00423754"/>
    <w:rsid w:val="00423898"/>
    <w:rsid w:val="00423C20"/>
    <w:rsid w:val="004242F5"/>
    <w:rsid w:val="0042582C"/>
    <w:rsid w:val="00425FCE"/>
    <w:rsid w:val="00426AB5"/>
    <w:rsid w:val="00426C6B"/>
    <w:rsid w:val="00427737"/>
    <w:rsid w:val="00427C97"/>
    <w:rsid w:val="00430044"/>
    <w:rsid w:val="00430545"/>
    <w:rsid w:val="004306B6"/>
    <w:rsid w:val="00430763"/>
    <w:rsid w:val="00430B12"/>
    <w:rsid w:val="00430BD5"/>
    <w:rsid w:val="00430C21"/>
    <w:rsid w:val="00430E1F"/>
    <w:rsid w:val="004312BB"/>
    <w:rsid w:val="00431634"/>
    <w:rsid w:val="004319F3"/>
    <w:rsid w:val="00431A03"/>
    <w:rsid w:val="004320D7"/>
    <w:rsid w:val="00432600"/>
    <w:rsid w:val="00432699"/>
    <w:rsid w:val="0043274F"/>
    <w:rsid w:val="0043291A"/>
    <w:rsid w:val="00432B46"/>
    <w:rsid w:val="0043316B"/>
    <w:rsid w:val="004331D1"/>
    <w:rsid w:val="00433676"/>
    <w:rsid w:val="004336EE"/>
    <w:rsid w:val="004338C4"/>
    <w:rsid w:val="00433DC5"/>
    <w:rsid w:val="00434007"/>
    <w:rsid w:val="0043401A"/>
    <w:rsid w:val="004340CA"/>
    <w:rsid w:val="004347DF"/>
    <w:rsid w:val="00434C51"/>
    <w:rsid w:val="004352EE"/>
    <w:rsid w:val="00435317"/>
    <w:rsid w:val="00435745"/>
    <w:rsid w:val="0043588A"/>
    <w:rsid w:val="00435A27"/>
    <w:rsid w:val="004369AB"/>
    <w:rsid w:val="0043731E"/>
    <w:rsid w:val="00437376"/>
    <w:rsid w:val="00437440"/>
    <w:rsid w:val="00437611"/>
    <w:rsid w:val="00437625"/>
    <w:rsid w:val="004376D2"/>
    <w:rsid w:val="00437779"/>
    <w:rsid w:val="004378BD"/>
    <w:rsid w:val="00437A08"/>
    <w:rsid w:val="00437BEF"/>
    <w:rsid w:val="00437D69"/>
    <w:rsid w:val="0044060B"/>
    <w:rsid w:val="00440AD5"/>
    <w:rsid w:val="00440E2E"/>
    <w:rsid w:val="004410D2"/>
    <w:rsid w:val="004414D3"/>
    <w:rsid w:val="004415E4"/>
    <w:rsid w:val="0044189A"/>
    <w:rsid w:val="00441B6A"/>
    <w:rsid w:val="00441D7B"/>
    <w:rsid w:val="00441FB7"/>
    <w:rsid w:val="004420DA"/>
    <w:rsid w:val="00442505"/>
    <w:rsid w:val="00442B72"/>
    <w:rsid w:val="00442B8B"/>
    <w:rsid w:val="00442DEB"/>
    <w:rsid w:val="00442FB6"/>
    <w:rsid w:val="00443393"/>
    <w:rsid w:val="004434F7"/>
    <w:rsid w:val="00443589"/>
    <w:rsid w:val="004437A4"/>
    <w:rsid w:val="00444261"/>
    <w:rsid w:val="00444297"/>
    <w:rsid w:val="0044443B"/>
    <w:rsid w:val="00444499"/>
    <w:rsid w:val="00444772"/>
    <w:rsid w:val="00444780"/>
    <w:rsid w:val="004447D9"/>
    <w:rsid w:val="004448FF"/>
    <w:rsid w:val="0044498F"/>
    <w:rsid w:val="004449C7"/>
    <w:rsid w:val="00444A9A"/>
    <w:rsid w:val="00444BCA"/>
    <w:rsid w:val="00445915"/>
    <w:rsid w:val="004461B2"/>
    <w:rsid w:val="00446E39"/>
    <w:rsid w:val="004470BA"/>
    <w:rsid w:val="004470CC"/>
    <w:rsid w:val="004471B2"/>
    <w:rsid w:val="0044764A"/>
    <w:rsid w:val="004476DD"/>
    <w:rsid w:val="0044773A"/>
    <w:rsid w:val="004477B8"/>
    <w:rsid w:val="004477F3"/>
    <w:rsid w:val="0044798E"/>
    <w:rsid w:val="00447BD4"/>
    <w:rsid w:val="00450091"/>
    <w:rsid w:val="00450109"/>
    <w:rsid w:val="004504DA"/>
    <w:rsid w:val="00450772"/>
    <w:rsid w:val="004508DA"/>
    <w:rsid w:val="00450A35"/>
    <w:rsid w:val="00450AC0"/>
    <w:rsid w:val="00451242"/>
    <w:rsid w:val="00451511"/>
    <w:rsid w:val="0045151D"/>
    <w:rsid w:val="0045167D"/>
    <w:rsid w:val="004516E7"/>
    <w:rsid w:val="00451955"/>
    <w:rsid w:val="00451D85"/>
    <w:rsid w:val="00451F2E"/>
    <w:rsid w:val="0045280D"/>
    <w:rsid w:val="004528C7"/>
    <w:rsid w:val="00452BCC"/>
    <w:rsid w:val="0045321A"/>
    <w:rsid w:val="0045328C"/>
    <w:rsid w:val="00453397"/>
    <w:rsid w:val="0045341B"/>
    <w:rsid w:val="00453441"/>
    <w:rsid w:val="004537BA"/>
    <w:rsid w:val="00453B66"/>
    <w:rsid w:val="00453CD0"/>
    <w:rsid w:val="00453D82"/>
    <w:rsid w:val="004543CB"/>
    <w:rsid w:val="004544D3"/>
    <w:rsid w:val="00454F14"/>
    <w:rsid w:val="004552EE"/>
    <w:rsid w:val="004556C1"/>
    <w:rsid w:val="00456CFF"/>
    <w:rsid w:val="00456D31"/>
    <w:rsid w:val="00456F80"/>
    <w:rsid w:val="004571E3"/>
    <w:rsid w:val="0045796E"/>
    <w:rsid w:val="00457EE1"/>
    <w:rsid w:val="004601DC"/>
    <w:rsid w:val="004601FB"/>
    <w:rsid w:val="004602F5"/>
    <w:rsid w:val="004604FB"/>
    <w:rsid w:val="00460533"/>
    <w:rsid w:val="00460562"/>
    <w:rsid w:val="004605CB"/>
    <w:rsid w:val="004605CC"/>
    <w:rsid w:val="004606BC"/>
    <w:rsid w:val="004607DA"/>
    <w:rsid w:val="00460C21"/>
    <w:rsid w:val="0046124E"/>
    <w:rsid w:val="00461582"/>
    <w:rsid w:val="004615D4"/>
    <w:rsid w:val="00461F88"/>
    <w:rsid w:val="0046203A"/>
    <w:rsid w:val="00462092"/>
    <w:rsid w:val="00462242"/>
    <w:rsid w:val="0046230F"/>
    <w:rsid w:val="00462381"/>
    <w:rsid w:val="00462458"/>
    <w:rsid w:val="00462926"/>
    <w:rsid w:val="00462DE1"/>
    <w:rsid w:val="00462FA1"/>
    <w:rsid w:val="0046317B"/>
    <w:rsid w:val="0046320F"/>
    <w:rsid w:val="0046337D"/>
    <w:rsid w:val="00463B1E"/>
    <w:rsid w:val="00463CD6"/>
    <w:rsid w:val="004641A1"/>
    <w:rsid w:val="00464354"/>
    <w:rsid w:val="00464399"/>
    <w:rsid w:val="00464801"/>
    <w:rsid w:val="00465150"/>
    <w:rsid w:val="004657A9"/>
    <w:rsid w:val="0046590B"/>
    <w:rsid w:val="00465B1C"/>
    <w:rsid w:val="00465EC3"/>
    <w:rsid w:val="00465FBC"/>
    <w:rsid w:val="0046625D"/>
    <w:rsid w:val="004663F4"/>
    <w:rsid w:val="0046647B"/>
    <w:rsid w:val="0046656F"/>
    <w:rsid w:val="0046657D"/>
    <w:rsid w:val="00466BAC"/>
    <w:rsid w:val="00466E81"/>
    <w:rsid w:val="00467305"/>
    <w:rsid w:val="004675D4"/>
    <w:rsid w:val="004679C9"/>
    <w:rsid w:val="00467D2A"/>
    <w:rsid w:val="0047015B"/>
    <w:rsid w:val="00470173"/>
    <w:rsid w:val="0047039E"/>
    <w:rsid w:val="00470807"/>
    <w:rsid w:val="004708C0"/>
    <w:rsid w:val="0047093C"/>
    <w:rsid w:val="0047094A"/>
    <w:rsid w:val="004709CD"/>
    <w:rsid w:val="00470BE9"/>
    <w:rsid w:val="00470F3D"/>
    <w:rsid w:val="004711B7"/>
    <w:rsid w:val="004715CF"/>
    <w:rsid w:val="00471737"/>
    <w:rsid w:val="004718C0"/>
    <w:rsid w:val="004720EF"/>
    <w:rsid w:val="00472366"/>
    <w:rsid w:val="0047278D"/>
    <w:rsid w:val="004729C4"/>
    <w:rsid w:val="00472BA3"/>
    <w:rsid w:val="00472BD0"/>
    <w:rsid w:val="00472CE5"/>
    <w:rsid w:val="00472D38"/>
    <w:rsid w:val="00472EF7"/>
    <w:rsid w:val="004733FC"/>
    <w:rsid w:val="004739B3"/>
    <w:rsid w:val="00473E86"/>
    <w:rsid w:val="00473E9A"/>
    <w:rsid w:val="00474256"/>
    <w:rsid w:val="0047432B"/>
    <w:rsid w:val="00474A64"/>
    <w:rsid w:val="00474D98"/>
    <w:rsid w:val="00474E9D"/>
    <w:rsid w:val="00475443"/>
    <w:rsid w:val="004757C4"/>
    <w:rsid w:val="00475B54"/>
    <w:rsid w:val="00475F82"/>
    <w:rsid w:val="004761C9"/>
    <w:rsid w:val="00476244"/>
    <w:rsid w:val="00476256"/>
    <w:rsid w:val="00476461"/>
    <w:rsid w:val="00476582"/>
    <w:rsid w:val="004766A7"/>
    <w:rsid w:val="00476B31"/>
    <w:rsid w:val="00476D4F"/>
    <w:rsid w:val="00476D78"/>
    <w:rsid w:val="004773DA"/>
    <w:rsid w:val="004778FD"/>
    <w:rsid w:val="004779A1"/>
    <w:rsid w:val="00477A4E"/>
    <w:rsid w:val="00480428"/>
    <w:rsid w:val="004808FF"/>
    <w:rsid w:val="00480ACF"/>
    <w:rsid w:val="00480B5A"/>
    <w:rsid w:val="00480E3A"/>
    <w:rsid w:val="00480E3B"/>
    <w:rsid w:val="00480EC5"/>
    <w:rsid w:val="00480FA4"/>
    <w:rsid w:val="004815EA"/>
    <w:rsid w:val="00481E3B"/>
    <w:rsid w:val="00481EAD"/>
    <w:rsid w:val="00481F69"/>
    <w:rsid w:val="004820E5"/>
    <w:rsid w:val="00482324"/>
    <w:rsid w:val="004823A3"/>
    <w:rsid w:val="004823EC"/>
    <w:rsid w:val="004825E0"/>
    <w:rsid w:val="00482F2C"/>
    <w:rsid w:val="0048342B"/>
    <w:rsid w:val="004838FF"/>
    <w:rsid w:val="004843B2"/>
    <w:rsid w:val="0048448F"/>
    <w:rsid w:val="0048474A"/>
    <w:rsid w:val="00484CEB"/>
    <w:rsid w:val="00484E15"/>
    <w:rsid w:val="004850B4"/>
    <w:rsid w:val="00485195"/>
    <w:rsid w:val="00485211"/>
    <w:rsid w:val="004857A7"/>
    <w:rsid w:val="00485874"/>
    <w:rsid w:val="004858C4"/>
    <w:rsid w:val="00485F7B"/>
    <w:rsid w:val="004862DD"/>
    <w:rsid w:val="00486A4F"/>
    <w:rsid w:val="00486BCF"/>
    <w:rsid w:val="00486EA8"/>
    <w:rsid w:val="00486F8D"/>
    <w:rsid w:val="00487016"/>
    <w:rsid w:val="004872F4"/>
    <w:rsid w:val="004876DA"/>
    <w:rsid w:val="0048776A"/>
    <w:rsid w:val="00487F5F"/>
    <w:rsid w:val="0049087E"/>
    <w:rsid w:val="00490D58"/>
    <w:rsid w:val="0049121D"/>
    <w:rsid w:val="0049137B"/>
    <w:rsid w:val="00491448"/>
    <w:rsid w:val="004917BE"/>
    <w:rsid w:val="00491847"/>
    <w:rsid w:val="00491935"/>
    <w:rsid w:val="00491AF7"/>
    <w:rsid w:val="00491B61"/>
    <w:rsid w:val="00491B74"/>
    <w:rsid w:val="00491DF9"/>
    <w:rsid w:val="00491F45"/>
    <w:rsid w:val="004920F5"/>
    <w:rsid w:val="004921E5"/>
    <w:rsid w:val="004923DF"/>
    <w:rsid w:val="00492615"/>
    <w:rsid w:val="0049292E"/>
    <w:rsid w:val="00492B51"/>
    <w:rsid w:val="00493140"/>
    <w:rsid w:val="004933E1"/>
    <w:rsid w:val="00493581"/>
    <w:rsid w:val="0049365B"/>
    <w:rsid w:val="004940FE"/>
    <w:rsid w:val="00494202"/>
    <w:rsid w:val="004943FC"/>
    <w:rsid w:val="0049448B"/>
    <w:rsid w:val="00494793"/>
    <w:rsid w:val="00494A3C"/>
    <w:rsid w:val="00494A6F"/>
    <w:rsid w:val="00494AD4"/>
    <w:rsid w:val="00494C94"/>
    <w:rsid w:val="00495203"/>
    <w:rsid w:val="0049543E"/>
    <w:rsid w:val="0049555F"/>
    <w:rsid w:val="00495637"/>
    <w:rsid w:val="00495E2A"/>
    <w:rsid w:val="00495E43"/>
    <w:rsid w:val="00495F83"/>
    <w:rsid w:val="004961B3"/>
    <w:rsid w:val="00496256"/>
    <w:rsid w:val="0049628D"/>
    <w:rsid w:val="00496294"/>
    <w:rsid w:val="00496C08"/>
    <w:rsid w:val="00496EE5"/>
    <w:rsid w:val="00497221"/>
    <w:rsid w:val="00497227"/>
    <w:rsid w:val="00497574"/>
    <w:rsid w:val="004975B8"/>
    <w:rsid w:val="004976F6"/>
    <w:rsid w:val="0049785B"/>
    <w:rsid w:val="004979E0"/>
    <w:rsid w:val="00497D23"/>
    <w:rsid w:val="00497D57"/>
    <w:rsid w:val="004A0528"/>
    <w:rsid w:val="004A063E"/>
    <w:rsid w:val="004A0AC2"/>
    <w:rsid w:val="004A0C49"/>
    <w:rsid w:val="004A1153"/>
    <w:rsid w:val="004A14BA"/>
    <w:rsid w:val="004A1553"/>
    <w:rsid w:val="004A171D"/>
    <w:rsid w:val="004A1A3E"/>
    <w:rsid w:val="004A1BB7"/>
    <w:rsid w:val="004A1EB6"/>
    <w:rsid w:val="004A2A98"/>
    <w:rsid w:val="004A2BCE"/>
    <w:rsid w:val="004A34ED"/>
    <w:rsid w:val="004A3770"/>
    <w:rsid w:val="004A39F5"/>
    <w:rsid w:val="004A3DF8"/>
    <w:rsid w:val="004A3F31"/>
    <w:rsid w:val="004A4629"/>
    <w:rsid w:val="004A46B5"/>
    <w:rsid w:val="004A477B"/>
    <w:rsid w:val="004A4E76"/>
    <w:rsid w:val="004A4FEB"/>
    <w:rsid w:val="004A50E4"/>
    <w:rsid w:val="004A5139"/>
    <w:rsid w:val="004A55D8"/>
    <w:rsid w:val="004A5E31"/>
    <w:rsid w:val="004A5E4E"/>
    <w:rsid w:val="004A5F79"/>
    <w:rsid w:val="004A651E"/>
    <w:rsid w:val="004A65A6"/>
    <w:rsid w:val="004A6671"/>
    <w:rsid w:val="004A6754"/>
    <w:rsid w:val="004A685D"/>
    <w:rsid w:val="004A73D2"/>
    <w:rsid w:val="004A73F6"/>
    <w:rsid w:val="004A7637"/>
    <w:rsid w:val="004B0105"/>
    <w:rsid w:val="004B0156"/>
    <w:rsid w:val="004B034C"/>
    <w:rsid w:val="004B0685"/>
    <w:rsid w:val="004B06EE"/>
    <w:rsid w:val="004B0CE8"/>
    <w:rsid w:val="004B15B0"/>
    <w:rsid w:val="004B1657"/>
    <w:rsid w:val="004B1719"/>
    <w:rsid w:val="004B1AAB"/>
    <w:rsid w:val="004B1F01"/>
    <w:rsid w:val="004B2359"/>
    <w:rsid w:val="004B23C5"/>
    <w:rsid w:val="004B2403"/>
    <w:rsid w:val="004B28F1"/>
    <w:rsid w:val="004B2956"/>
    <w:rsid w:val="004B2BB3"/>
    <w:rsid w:val="004B2D7E"/>
    <w:rsid w:val="004B332E"/>
    <w:rsid w:val="004B3788"/>
    <w:rsid w:val="004B3998"/>
    <w:rsid w:val="004B3AFD"/>
    <w:rsid w:val="004B3E72"/>
    <w:rsid w:val="004B3FA8"/>
    <w:rsid w:val="004B41A3"/>
    <w:rsid w:val="004B4DCD"/>
    <w:rsid w:val="004B5684"/>
    <w:rsid w:val="004B5972"/>
    <w:rsid w:val="004B6049"/>
    <w:rsid w:val="004B6618"/>
    <w:rsid w:val="004B66D1"/>
    <w:rsid w:val="004B6B12"/>
    <w:rsid w:val="004B78A1"/>
    <w:rsid w:val="004B7A91"/>
    <w:rsid w:val="004B7AFF"/>
    <w:rsid w:val="004B7B3B"/>
    <w:rsid w:val="004C03D4"/>
    <w:rsid w:val="004C10FA"/>
    <w:rsid w:val="004C1260"/>
    <w:rsid w:val="004C1382"/>
    <w:rsid w:val="004C17D0"/>
    <w:rsid w:val="004C1D35"/>
    <w:rsid w:val="004C2446"/>
    <w:rsid w:val="004C25E1"/>
    <w:rsid w:val="004C2735"/>
    <w:rsid w:val="004C277D"/>
    <w:rsid w:val="004C2B23"/>
    <w:rsid w:val="004C3087"/>
    <w:rsid w:val="004C31FC"/>
    <w:rsid w:val="004C3511"/>
    <w:rsid w:val="004C36B2"/>
    <w:rsid w:val="004C38A7"/>
    <w:rsid w:val="004C3B90"/>
    <w:rsid w:val="004C3C5A"/>
    <w:rsid w:val="004C4268"/>
    <w:rsid w:val="004C44A7"/>
    <w:rsid w:val="004C44CB"/>
    <w:rsid w:val="004C4618"/>
    <w:rsid w:val="004C485E"/>
    <w:rsid w:val="004C4DA6"/>
    <w:rsid w:val="004C4E68"/>
    <w:rsid w:val="004C529F"/>
    <w:rsid w:val="004C5422"/>
    <w:rsid w:val="004C5423"/>
    <w:rsid w:val="004C5611"/>
    <w:rsid w:val="004C5D07"/>
    <w:rsid w:val="004C5D1B"/>
    <w:rsid w:val="004C629F"/>
    <w:rsid w:val="004C653D"/>
    <w:rsid w:val="004C6690"/>
    <w:rsid w:val="004C689A"/>
    <w:rsid w:val="004C68FF"/>
    <w:rsid w:val="004C6DF2"/>
    <w:rsid w:val="004C6E09"/>
    <w:rsid w:val="004C6E21"/>
    <w:rsid w:val="004C6E3C"/>
    <w:rsid w:val="004C723F"/>
    <w:rsid w:val="004C7373"/>
    <w:rsid w:val="004C7889"/>
    <w:rsid w:val="004C79AF"/>
    <w:rsid w:val="004C7B55"/>
    <w:rsid w:val="004D01EC"/>
    <w:rsid w:val="004D03FF"/>
    <w:rsid w:val="004D0D83"/>
    <w:rsid w:val="004D10C5"/>
    <w:rsid w:val="004D13BD"/>
    <w:rsid w:val="004D148C"/>
    <w:rsid w:val="004D1592"/>
    <w:rsid w:val="004D1D69"/>
    <w:rsid w:val="004D1FFE"/>
    <w:rsid w:val="004D2404"/>
    <w:rsid w:val="004D2558"/>
    <w:rsid w:val="004D2CF8"/>
    <w:rsid w:val="004D2E4B"/>
    <w:rsid w:val="004D2EB0"/>
    <w:rsid w:val="004D351D"/>
    <w:rsid w:val="004D3590"/>
    <w:rsid w:val="004D361A"/>
    <w:rsid w:val="004D3A60"/>
    <w:rsid w:val="004D3AFA"/>
    <w:rsid w:val="004D3B04"/>
    <w:rsid w:val="004D3C49"/>
    <w:rsid w:val="004D3E50"/>
    <w:rsid w:val="004D4385"/>
    <w:rsid w:val="004D451C"/>
    <w:rsid w:val="004D4533"/>
    <w:rsid w:val="004D4582"/>
    <w:rsid w:val="004D460E"/>
    <w:rsid w:val="004D4B00"/>
    <w:rsid w:val="004D4BB7"/>
    <w:rsid w:val="004D4C82"/>
    <w:rsid w:val="004D4FE9"/>
    <w:rsid w:val="004D5192"/>
    <w:rsid w:val="004D5466"/>
    <w:rsid w:val="004D58F5"/>
    <w:rsid w:val="004D5989"/>
    <w:rsid w:val="004D59E7"/>
    <w:rsid w:val="004D6347"/>
    <w:rsid w:val="004D6692"/>
    <w:rsid w:val="004D6999"/>
    <w:rsid w:val="004D6B16"/>
    <w:rsid w:val="004D744F"/>
    <w:rsid w:val="004D75A6"/>
    <w:rsid w:val="004D762F"/>
    <w:rsid w:val="004D7670"/>
    <w:rsid w:val="004D773B"/>
    <w:rsid w:val="004E01E8"/>
    <w:rsid w:val="004E0424"/>
    <w:rsid w:val="004E068D"/>
    <w:rsid w:val="004E0F77"/>
    <w:rsid w:val="004E199F"/>
    <w:rsid w:val="004E1B4A"/>
    <w:rsid w:val="004E1BAA"/>
    <w:rsid w:val="004E1CA6"/>
    <w:rsid w:val="004E244A"/>
    <w:rsid w:val="004E2536"/>
    <w:rsid w:val="004E29D2"/>
    <w:rsid w:val="004E2B84"/>
    <w:rsid w:val="004E2CA8"/>
    <w:rsid w:val="004E30CB"/>
    <w:rsid w:val="004E33F9"/>
    <w:rsid w:val="004E35B0"/>
    <w:rsid w:val="004E3AEF"/>
    <w:rsid w:val="004E3BF2"/>
    <w:rsid w:val="004E42F0"/>
    <w:rsid w:val="004E4612"/>
    <w:rsid w:val="004E482B"/>
    <w:rsid w:val="004E49D9"/>
    <w:rsid w:val="004E4AAE"/>
    <w:rsid w:val="004E4DC8"/>
    <w:rsid w:val="004E5428"/>
    <w:rsid w:val="004E581E"/>
    <w:rsid w:val="004E5A5F"/>
    <w:rsid w:val="004E6047"/>
    <w:rsid w:val="004E648A"/>
    <w:rsid w:val="004E657E"/>
    <w:rsid w:val="004E68DB"/>
    <w:rsid w:val="004E6B89"/>
    <w:rsid w:val="004E6CD9"/>
    <w:rsid w:val="004E743F"/>
    <w:rsid w:val="004E7562"/>
    <w:rsid w:val="004E757C"/>
    <w:rsid w:val="004E762E"/>
    <w:rsid w:val="004E7987"/>
    <w:rsid w:val="004E7A28"/>
    <w:rsid w:val="004E7C2D"/>
    <w:rsid w:val="004E7EC5"/>
    <w:rsid w:val="004F0260"/>
    <w:rsid w:val="004F067C"/>
    <w:rsid w:val="004F06A3"/>
    <w:rsid w:val="004F0773"/>
    <w:rsid w:val="004F0846"/>
    <w:rsid w:val="004F0F0B"/>
    <w:rsid w:val="004F103E"/>
    <w:rsid w:val="004F1567"/>
    <w:rsid w:val="004F1863"/>
    <w:rsid w:val="004F1AA8"/>
    <w:rsid w:val="004F1BF1"/>
    <w:rsid w:val="004F1D79"/>
    <w:rsid w:val="004F20BB"/>
    <w:rsid w:val="004F23C5"/>
    <w:rsid w:val="004F24C6"/>
    <w:rsid w:val="004F2570"/>
    <w:rsid w:val="004F25F1"/>
    <w:rsid w:val="004F2C69"/>
    <w:rsid w:val="004F2D6B"/>
    <w:rsid w:val="004F2EA6"/>
    <w:rsid w:val="004F3067"/>
    <w:rsid w:val="004F33A7"/>
    <w:rsid w:val="004F3A05"/>
    <w:rsid w:val="004F3A1A"/>
    <w:rsid w:val="004F3A26"/>
    <w:rsid w:val="004F3A2D"/>
    <w:rsid w:val="004F3A8B"/>
    <w:rsid w:val="004F3A98"/>
    <w:rsid w:val="004F3D78"/>
    <w:rsid w:val="004F445D"/>
    <w:rsid w:val="004F4887"/>
    <w:rsid w:val="004F4B4D"/>
    <w:rsid w:val="004F4E59"/>
    <w:rsid w:val="004F4E85"/>
    <w:rsid w:val="004F4F01"/>
    <w:rsid w:val="004F4FD9"/>
    <w:rsid w:val="004F5077"/>
    <w:rsid w:val="004F516D"/>
    <w:rsid w:val="004F51FD"/>
    <w:rsid w:val="004F5827"/>
    <w:rsid w:val="004F587B"/>
    <w:rsid w:val="004F5AD6"/>
    <w:rsid w:val="004F5BAF"/>
    <w:rsid w:val="004F5FA9"/>
    <w:rsid w:val="004F622E"/>
    <w:rsid w:val="004F62F0"/>
    <w:rsid w:val="004F632C"/>
    <w:rsid w:val="004F6D5A"/>
    <w:rsid w:val="004F73B8"/>
    <w:rsid w:val="004F74BF"/>
    <w:rsid w:val="004F752E"/>
    <w:rsid w:val="004F76B7"/>
    <w:rsid w:val="004F784D"/>
    <w:rsid w:val="004F7A3D"/>
    <w:rsid w:val="004F7A46"/>
    <w:rsid w:val="004F7D9B"/>
    <w:rsid w:val="004F7EC4"/>
    <w:rsid w:val="004F7EFB"/>
    <w:rsid w:val="005003A5"/>
    <w:rsid w:val="005009C9"/>
    <w:rsid w:val="00500D8F"/>
    <w:rsid w:val="005012AE"/>
    <w:rsid w:val="00501C83"/>
    <w:rsid w:val="00502325"/>
    <w:rsid w:val="00502395"/>
    <w:rsid w:val="0050321A"/>
    <w:rsid w:val="005033CD"/>
    <w:rsid w:val="0050377A"/>
    <w:rsid w:val="00503BAB"/>
    <w:rsid w:val="00503BD6"/>
    <w:rsid w:val="00503CC8"/>
    <w:rsid w:val="00503D5F"/>
    <w:rsid w:val="00503E5B"/>
    <w:rsid w:val="005041B4"/>
    <w:rsid w:val="00504A98"/>
    <w:rsid w:val="00504D29"/>
    <w:rsid w:val="0050517C"/>
    <w:rsid w:val="005055FF"/>
    <w:rsid w:val="0050585E"/>
    <w:rsid w:val="00505B49"/>
    <w:rsid w:val="00505E74"/>
    <w:rsid w:val="0050608E"/>
    <w:rsid w:val="00506223"/>
    <w:rsid w:val="00506266"/>
    <w:rsid w:val="0050634B"/>
    <w:rsid w:val="00506A81"/>
    <w:rsid w:val="00506C97"/>
    <w:rsid w:val="00506EAF"/>
    <w:rsid w:val="00506F62"/>
    <w:rsid w:val="0050757C"/>
    <w:rsid w:val="00507824"/>
    <w:rsid w:val="0050785D"/>
    <w:rsid w:val="00507B3F"/>
    <w:rsid w:val="00507D2D"/>
    <w:rsid w:val="00507E69"/>
    <w:rsid w:val="00510305"/>
    <w:rsid w:val="00510764"/>
    <w:rsid w:val="00510A43"/>
    <w:rsid w:val="00510F18"/>
    <w:rsid w:val="00511232"/>
    <w:rsid w:val="00511312"/>
    <w:rsid w:val="00511520"/>
    <w:rsid w:val="00511634"/>
    <w:rsid w:val="00511875"/>
    <w:rsid w:val="00511984"/>
    <w:rsid w:val="00511E56"/>
    <w:rsid w:val="00512061"/>
    <w:rsid w:val="00512362"/>
    <w:rsid w:val="00512AD8"/>
    <w:rsid w:val="00512E19"/>
    <w:rsid w:val="005130D6"/>
    <w:rsid w:val="005136E1"/>
    <w:rsid w:val="00513BC8"/>
    <w:rsid w:val="00513C96"/>
    <w:rsid w:val="00513F35"/>
    <w:rsid w:val="00514236"/>
    <w:rsid w:val="0051433F"/>
    <w:rsid w:val="00514374"/>
    <w:rsid w:val="0051458F"/>
    <w:rsid w:val="005146FC"/>
    <w:rsid w:val="00514933"/>
    <w:rsid w:val="00514D2D"/>
    <w:rsid w:val="00514EAF"/>
    <w:rsid w:val="005157EB"/>
    <w:rsid w:val="005159C0"/>
    <w:rsid w:val="005165C6"/>
    <w:rsid w:val="00516773"/>
    <w:rsid w:val="005168F7"/>
    <w:rsid w:val="0051707B"/>
    <w:rsid w:val="00517087"/>
    <w:rsid w:val="0051712E"/>
    <w:rsid w:val="005172B1"/>
    <w:rsid w:val="00517F5C"/>
    <w:rsid w:val="005201E8"/>
    <w:rsid w:val="005203B8"/>
    <w:rsid w:val="00520464"/>
    <w:rsid w:val="0052078A"/>
    <w:rsid w:val="00520B20"/>
    <w:rsid w:val="005216B7"/>
    <w:rsid w:val="0052197B"/>
    <w:rsid w:val="00521B46"/>
    <w:rsid w:val="005223A0"/>
    <w:rsid w:val="00522464"/>
    <w:rsid w:val="00522E0A"/>
    <w:rsid w:val="00522E9D"/>
    <w:rsid w:val="00523014"/>
    <w:rsid w:val="00523282"/>
    <w:rsid w:val="00523503"/>
    <w:rsid w:val="00523B98"/>
    <w:rsid w:val="00523F62"/>
    <w:rsid w:val="00524203"/>
    <w:rsid w:val="00524239"/>
    <w:rsid w:val="005242DD"/>
    <w:rsid w:val="00524405"/>
    <w:rsid w:val="005246BF"/>
    <w:rsid w:val="00524905"/>
    <w:rsid w:val="00524A16"/>
    <w:rsid w:val="00524A29"/>
    <w:rsid w:val="00524AD0"/>
    <w:rsid w:val="00524E11"/>
    <w:rsid w:val="00524E1F"/>
    <w:rsid w:val="005256D1"/>
    <w:rsid w:val="005259C7"/>
    <w:rsid w:val="005264AA"/>
    <w:rsid w:val="0052653D"/>
    <w:rsid w:val="0052661F"/>
    <w:rsid w:val="0052682C"/>
    <w:rsid w:val="00526976"/>
    <w:rsid w:val="005269BF"/>
    <w:rsid w:val="00526BEF"/>
    <w:rsid w:val="00526DBD"/>
    <w:rsid w:val="00526E47"/>
    <w:rsid w:val="00527092"/>
    <w:rsid w:val="00527211"/>
    <w:rsid w:val="005274DD"/>
    <w:rsid w:val="005275AE"/>
    <w:rsid w:val="00527A33"/>
    <w:rsid w:val="005306B4"/>
    <w:rsid w:val="005308B5"/>
    <w:rsid w:val="005308D0"/>
    <w:rsid w:val="00530AF0"/>
    <w:rsid w:val="00530C78"/>
    <w:rsid w:val="00530CF5"/>
    <w:rsid w:val="00530E35"/>
    <w:rsid w:val="00530EBC"/>
    <w:rsid w:val="0053127B"/>
    <w:rsid w:val="005313B5"/>
    <w:rsid w:val="00531458"/>
    <w:rsid w:val="00531471"/>
    <w:rsid w:val="00531637"/>
    <w:rsid w:val="0053186D"/>
    <w:rsid w:val="005318D6"/>
    <w:rsid w:val="00531F43"/>
    <w:rsid w:val="005320D8"/>
    <w:rsid w:val="0053292D"/>
    <w:rsid w:val="00532B26"/>
    <w:rsid w:val="00532CA2"/>
    <w:rsid w:val="00533044"/>
    <w:rsid w:val="0053338B"/>
    <w:rsid w:val="00533A55"/>
    <w:rsid w:val="00533DEA"/>
    <w:rsid w:val="00533EF0"/>
    <w:rsid w:val="005341EA"/>
    <w:rsid w:val="0053421F"/>
    <w:rsid w:val="005342E5"/>
    <w:rsid w:val="005343DE"/>
    <w:rsid w:val="0053449C"/>
    <w:rsid w:val="00534763"/>
    <w:rsid w:val="00534BCA"/>
    <w:rsid w:val="00534E80"/>
    <w:rsid w:val="00534F42"/>
    <w:rsid w:val="00535402"/>
    <w:rsid w:val="005356D4"/>
    <w:rsid w:val="005358D5"/>
    <w:rsid w:val="00535A4B"/>
    <w:rsid w:val="00535F6B"/>
    <w:rsid w:val="00536370"/>
    <w:rsid w:val="005363EA"/>
    <w:rsid w:val="0053643F"/>
    <w:rsid w:val="00536903"/>
    <w:rsid w:val="00536BA9"/>
    <w:rsid w:val="00536C72"/>
    <w:rsid w:val="00536FB6"/>
    <w:rsid w:val="005371B3"/>
    <w:rsid w:val="00537875"/>
    <w:rsid w:val="00537A7E"/>
    <w:rsid w:val="00540034"/>
    <w:rsid w:val="005405C8"/>
    <w:rsid w:val="00540DB3"/>
    <w:rsid w:val="00541126"/>
    <w:rsid w:val="00541338"/>
    <w:rsid w:val="00541709"/>
    <w:rsid w:val="00541A52"/>
    <w:rsid w:val="00541B3C"/>
    <w:rsid w:val="00541BE2"/>
    <w:rsid w:val="00541DB1"/>
    <w:rsid w:val="00542723"/>
    <w:rsid w:val="005427AC"/>
    <w:rsid w:val="00542B8A"/>
    <w:rsid w:val="00542D11"/>
    <w:rsid w:val="00542D8A"/>
    <w:rsid w:val="00543058"/>
    <w:rsid w:val="005430E7"/>
    <w:rsid w:val="0054320C"/>
    <w:rsid w:val="0054357E"/>
    <w:rsid w:val="005435C0"/>
    <w:rsid w:val="00543718"/>
    <w:rsid w:val="00543CC7"/>
    <w:rsid w:val="00544041"/>
    <w:rsid w:val="005441AF"/>
    <w:rsid w:val="00544206"/>
    <w:rsid w:val="00544426"/>
    <w:rsid w:val="00544CA0"/>
    <w:rsid w:val="00545055"/>
    <w:rsid w:val="00545275"/>
    <w:rsid w:val="00545911"/>
    <w:rsid w:val="005460BC"/>
    <w:rsid w:val="005460DA"/>
    <w:rsid w:val="005460FD"/>
    <w:rsid w:val="00546283"/>
    <w:rsid w:val="00546B1D"/>
    <w:rsid w:val="005471BF"/>
    <w:rsid w:val="005471E5"/>
    <w:rsid w:val="00547BDB"/>
    <w:rsid w:val="00547C7F"/>
    <w:rsid w:val="00550005"/>
    <w:rsid w:val="00550269"/>
    <w:rsid w:val="0055057A"/>
    <w:rsid w:val="00550C02"/>
    <w:rsid w:val="00551216"/>
    <w:rsid w:val="0055199F"/>
    <w:rsid w:val="00551D10"/>
    <w:rsid w:val="00551D34"/>
    <w:rsid w:val="0055237D"/>
    <w:rsid w:val="005528D0"/>
    <w:rsid w:val="005529BA"/>
    <w:rsid w:val="00552A1C"/>
    <w:rsid w:val="00552A74"/>
    <w:rsid w:val="00552D13"/>
    <w:rsid w:val="00552D39"/>
    <w:rsid w:val="00553074"/>
    <w:rsid w:val="005531F0"/>
    <w:rsid w:val="00553626"/>
    <w:rsid w:val="005539F5"/>
    <w:rsid w:val="00553BB0"/>
    <w:rsid w:val="00553FD1"/>
    <w:rsid w:val="00553FD2"/>
    <w:rsid w:val="005540C9"/>
    <w:rsid w:val="0055430B"/>
    <w:rsid w:val="0055442B"/>
    <w:rsid w:val="0055468A"/>
    <w:rsid w:val="00554B24"/>
    <w:rsid w:val="00555143"/>
    <w:rsid w:val="00555648"/>
    <w:rsid w:val="005559B7"/>
    <w:rsid w:val="005559CD"/>
    <w:rsid w:val="00555C2D"/>
    <w:rsid w:val="0055629E"/>
    <w:rsid w:val="0055683C"/>
    <w:rsid w:val="005568E2"/>
    <w:rsid w:val="005571DD"/>
    <w:rsid w:val="0055750A"/>
    <w:rsid w:val="005577F1"/>
    <w:rsid w:val="005578BF"/>
    <w:rsid w:val="00560101"/>
    <w:rsid w:val="005607D3"/>
    <w:rsid w:val="005607E4"/>
    <w:rsid w:val="005609A3"/>
    <w:rsid w:val="00560A87"/>
    <w:rsid w:val="00560B24"/>
    <w:rsid w:val="00561206"/>
    <w:rsid w:val="005614DC"/>
    <w:rsid w:val="00561904"/>
    <w:rsid w:val="00561AD8"/>
    <w:rsid w:val="00561AF7"/>
    <w:rsid w:val="0056265A"/>
    <w:rsid w:val="00562663"/>
    <w:rsid w:val="005628ED"/>
    <w:rsid w:val="0056297B"/>
    <w:rsid w:val="00562E5D"/>
    <w:rsid w:val="005632EE"/>
    <w:rsid w:val="005636EF"/>
    <w:rsid w:val="00563710"/>
    <w:rsid w:val="00563E72"/>
    <w:rsid w:val="00563F19"/>
    <w:rsid w:val="00564473"/>
    <w:rsid w:val="00564B08"/>
    <w:rsid w:val="00564CFA"/>
    <w:rsid w:val="00564F07"/>
    <w:rsid w:val="0056521A"/>
    <w:rsid w:val="00565B3F"/>
    <w:rsid w:val="0056614B"/>
    <w:rsid w:val="0056640C"/>
    <w:rsid w:val="00566487"/>
    <w:rsid w:val="005669B2"/>
    <w:rsid w:val="00566AC4"/>
    <w:rsid w:val="00567051"/>
    <w:rsid w:val="00567132"/>
    <w:rsid w:val="005672FA"/>
    <w:rsid w:val="0056776C"/>
    <w:rsid w:val="00570005"/>
    <w:rsid w:val="005710D8"/>
    <w:rsid w:val="005713A2"/>
    <w:rsid w:val="0057169B"/>
    <w:rsid w:val="005718C3"/>
    <w:rsid w:val="00571C99"/>
    <w:rsid w:val="00571F25"/>
    <w:rsid w:val="00572210"/>
    <w:rsid w:val="00572441"/>
    <w:rsid w:val="0057244E"/>
    <w:rsid w:val="005726E5"/>
    <w:rsid w:val="005728A4"/>
    <w:rsid w:val="00572CB5"/>
    <w:rsid w:val="00572DD9"/>
    <w:rsid w:val="00572E47"/>
    <w:rsid w:val="00572F2A"/>
    <w:rsid w:val="005730E3"/>
    <w:rsid w:val="00573123"/>
    <w:rsid w:val="0057328F"/>
    <w:rsid w:val="00573453"/>
    <w:rsid w:val="005737DE"/>
    <w:rsid w:val="00573935"/>
    <w:rsid w:val="00573BA6"/>
    <w:rsid w:val="00573CE1"/>
    <w:rsid w:val="005740BC"/>
    <w:rsid w:val="0057411C"/>
    <w:rsid w:val="0057460C"/>
    <w:rsid w:val="00574E18"/>
    <w:rsid w:val="00574E68"/>
    <w:rsid w:val="005753F8"/>
    <w:rsid w:val="0057544A"/>
    <w:rsid w:val="0057595C"/>
    <w:rsid w:val="005759FE"/>
    <w:rsid w:val="00575B10"/>
    <w:rsid w:val="0057608B"/>
    <w:rsid w:val="00576271"/>
    <w:rsid w:val="005764A5"/>
    <w:rsid w:val="00576593"/>
    <w:rsid w:val="00576651"/>
    <w:rsid w:val="005767DA"/>
    <w:rsid w:val="00576A7A"/>
    <w:rsid w:val="00576B82"/>
    <w:rsid w:val="00576C0F"/>
    <w:rsid w:val="00577014"/>
    <w:rsid w:val="005773D7"/>
    <w:rsid w:val="0057745E"/>
    <w:rsid w:val="005775E6"/>
    <w:rsid w:val="005778FA"/>
    <w:rsid w:val="00577A84"/>
    <w:rsid w:val="00577AE2"/>
    <w:rsid w:val="00577E20"/>
    <w:rsid w:val="00580059"/>
    <w:rsid w:val="00580356"/>
    <w:rsid w:val="00580466"/>
    <w:rsid w:val="00580537"/>
    <w:rsid w:val="00580E7D"/>
    <w:rsid w:val="0058110E"/>
    <w:rsid w:val="00581342"/>
    <w:rsid w:val="005813B8"/>
    <w:rsid w:val="00581984"/>
    <w:rsid w:val="0058199E"/>
    <w:rsid w:val="00581CC2"/>
    <w:rsid w:val="00581D70"/>
    <w:rsid w:val="00581EAE"/>
    <w:rsid w:val="00582305"/>
    <w:rsid w:val="0058246D"/>
    <w:rsid w:val="00582B31"/>
    <w:rsid w:val="00582C9E"/>
    <w:rsid w:val="00582D34"/>
    <w:rsid w:val="00583040"/>
    <w:rsid w:val="00583285"/>
    <w:rsid w:val="005832BA"/>
    <w:rsid w:val="005835F0"/>
    <w:rsid w:val="005836D1"/>
    <w:rsid w:val="005837CE"/>
    <w:rsid w:val="005839BB"/>
    <w:rsid w:val="00583D40"/>
    <w:rsid w:val="00583E06"/>
    <w:rsid w:val="00583F01"/>
    <w:rsid w:val="00584F31"/>
    <w:rsid w:val="00585116"/>
    <w:rsid w:val="005853CA"/>
    <w:rsid w:val="0058559D"/>
    <w:rsid w:val="005856BA"/>
    <w:rsid w:val="00585A2A"/>
    <w:rsid w:val="00585C19"/>
    <w:rsid w:val="00585EAC"/>
    <w:rsid w:val="00586349"/>
    <w:rsid w:val="00586592"/>
    <w:rsid w:val="005866A7"/>
    <w:rsid w:val="005866D4"/>
    <w:rsid w:val="00586EE1"/>
    <w:rsid w:val="0058741B"/>
    <w:rsid w:val="0058750A"/>
    <w:rsid w:val="0058760D"/>
    <w:rsid w:val="00587CB7"/>
    <w:rsid w:val="00587D58"/>
    <w:rsid w:val="00590D50"/>
    <w:rsid w:val="00590F80"/>
    <w:rsid w:val="005910AC"/>
    <w:rsid w:val="005912CE"/>
    <w:rsid w:val="00591623"/>
    <w:rsid w:val="00591714"/>
    <w:rsid w:val="005917E2"/>
    <w:rsid w:val="00591AE3"/>
    <w:rsid w:val="0059209F"/>
    <w:rsid w:val="00592528"/>
    <w:rsid w:val="0059290D"/>
    <w:rsid w:val="00592A6C"/>
    <w:rsid w:val="00592CD1"/>
    <w:rsid w:val="00592E52"/>
    <w:rsid w:val="00593060"/>
    <w:rsid w:val="005930B2"/>
    <w:rsid w:val="00593916"/>
    <w:rsid w:val="0059434A"/>
    <w:rsid w:val="00594BBB"/>
    <w:rsid w:val="00594D65"/>
    <w:rsid w:val="00594ED0"/>
    <w:rsid w:val="0059518D"/>
    <w:rsid w:val="005952F9"/>
    <w:rsid w:val="0059566C"/>
    <w:rsid w:val="0059566F"/>
    <w:rsid w:val="00595681"/>
    <w:rsid w:val="00595719"/>
    <w:rsid w:val="0059584D"/>
    <w:rsid w:val="0059591A"/>
    <w:rsid w:val="00595B73"/>
    <w:rsid w:val="00595BA0"/>
    <w:rsid w:val="00595F69"/>
    <w:rsid w:val="0059600D"/>
    <w:rsid w:val="00596046"/>
    <w:rsid w:val="0059611B"/>
    <w:rsid w:val="0059651F"/>
    <w:rsid w:val="0059674B"/>
    <w:rsid w:val="00596CB2"/>
    <w:rsid w:val="00596D67"/>
    <w:rsid w:val="00596DD4"/>
    <w:rsid w:val="00596DEC"/>
    <w:rsid w:val="005970B0"/>
    <w:rsid w:val="00597187"/>
    <w:rsid w:val="005972D2"/>
    <w:rsid w:val="0059733C"/>
    <w:rsid w:val="00597807"/>
    <w:rsid w:val="00597DB8"/>
    <w:rsid w:val="00597DF2"/>
    <w:rsid w:val="005A0113"/>
    <w:rsid w:val="005A0813"/>
    <w:rsid w:val="005A083F"/>
    <w:rsid w:val="005A0CBA"/>
    <w:rsid w:val="005A0E76"/>
    <w:rsid w:val="005A0F5A"/>
    <w:rsid w:val="005A1385"/>
    <w:rsid w:val="005A178E"/>
    <w:rsid w:val="005A18A3"/>
    <w:rsid w:val="005A1922"/>
    <w:rsid w:val="005A1B65"/>
    <w:rsid w:val="005A1DB9"/>
    <w:rsid w:val="005A1FC2"/>
    <w:rsid w:val="005A1FD0"/>
    <w:rsid w:val="005A202A"/>
    <w:rsid w:val="005A22A5"/>
    <w:rsid w:val="005A2363"/>
    <w:rsid w:val="005A29E7"/>
    <w:rsid w:val="005A3018"/>
    <w:rsid w:val="005A304A"/>
    <w:rsid w:val="005A359A"/>
    <w:rsid w:val="005A4162"/>
    <w:rsid w:val="005A4237"/>
    <w:rsid w:val="005A4257"/>
    <w:rsid w:val="005A47CF"/>
    <w:rsid w:val="005A4A67"/>
    <w:rsid w:val="005A4C8C"/>
    <w:rsid w:val="005A4E50"/>
    <w:rsid w:val="005A4FAB"/>
    <w:rsid w:val="005A5287"/>
    <w:rsid w:val="005A572B"/>
    <w:rsid w:val="005A57A2"/>
    <w:rsid w:val="005A65A1"/>
    <w:rsid w:val="005A67F9"/>
    <w:rsid w:val="005A69DE"/>
    <w:rsid w:val="005A7DB5"/>
    <w:rsid w:val="005A7EA2"/>
    <w:rsid w:val="005B002D"/>
    <w:rsid w:val="005B03DD"/>
    <w:rsid w:val="005B055E"/>
    <w:rsid w:val="005B05B2"/>
    <w:rsid w:val="005B0A1B"/>
    <w:rsid w:val="005B0A20"/>
    <w:rsid w:val="005B0A4B"/>
    <w:rsid w:val="005B0E54"/>
    <w:rsid w:val="005B12DB"/>
    <w:rsid w:val="005B1459"/>
    <w:rsid w:val="005B1C4A"/>
    <w:rsid w:val="005B217F"/>
    <w:rsid w:val="005B2C13"/>
    <w:rsid w:val="005B3147"/>
    <w:rsid w:val="005B31CA"/>
    <w:rsid w:val="005B327B"/>
    <w:rsid w:val="005B33C8"/>
    <w:rsid w:val="005B3C7F"/>
    <w:rsid w:val="005B3CD0"/>
    <w:rsid w:val="005B4156"/>
    <w:rsid w:val="005B41B7"/>
    <w:rsid w:val="005B41C8"/>
    <w:rsid w:val="005B46EC"/>
    <w:rsid w:val="005B4BA5"/>
    <w:rsid w:val="005B4C9A"/>
    <w:rsid w:val="005B4E05"/>
    <w:rsid w:val="005B5278"/>
    <w:rsid w:val="005B5AC8"/>
    <w:rsid w:val="005B6711"/>
    <w:rsid w:val="005B6A34"/>
    <w:rsid w:val="005B751A"/>
    <w:rsid w:val="005B76A0"/>
    <w:rsid w:val="005B7767"/>
    <w:rsid w:val="005B77B4"/>
    <w:rsid w:val="005B7889"/>
    <w:rsid w:val="005B7A1F"/>
    <w:rsid w:val="005B7AD0"/>
    <w:rsid w:val="005B7B0D"/>
    <w:rsid w:val="005B7B2C"/>
    <w:rsid w:val="005C029E"/>
    <w:rsid w:val="005C03B8"/>
    <w:rsid w:val="005C0C89"/>
    <w:rsid w:val="005C105F"/>
    <w:rsid w:val="005C16E2"/>
    <w:rsid w:val="005C1B64"/>
    <w:rsid w:val="005C1CA6"/>
    <w:rsid w:val="005C1E78"/>
    <w:rsid w:val="005C21F8"/>
    <w:rsid w:val="005C2265"/>
    <w:rsid w:val="005C226B"/>
    <w:rsid w:val="005C23E0"/>
    <w:rsid w:val="005C2443"/>
    <w:rsid w:val="005C251E"/>
    <w:rsid w:val="005C4321"/>
    <w:rsid w:val="005C4468"/>
    <w:rsid w:val="005C463B"/>
    <w:rsid w:val="005C4BA2"/>
    <w:rsid w:val="005C4C1A"/>
    <w:rsid w:val="005C4CC5"/>
    <w:rsid w:val="005C4CCB"/>
    <w:rsid w:val="005C4F48"/>
    <w:rsid w:val="005C5278"/>
    <w:rsid w:val="005C52F5"/>
    <w:rsid w:val="005C5599"/>
    <w:rsid w:val="005C5D65"/>
    <w:rsid w:val="005C60A9"/>
    <w:rsid w:val="005C642F"/>
    <w:rsid w:val="005C67EA"/>
    <w:rsid w:val="005C6825"/>
    <w:rsid w:val="005C6909"/>
    <w:rsid w:val="005C6DC5"/>
    <w:rsid w:val="005C6DE6"/>
    <w:rsid w:val="005C7000"/>
    <w:rsid w:val="005C70B6"/>
    <w:rsid w:val="005C7520"/>
    <w:rsid w:val="005C75E6"/>
    <w:rsid w:val="005C787A"/>
    <w:rsid w:val="005C787B"/>
    <w:rsid w:val="005D0155"/>
    <w:rsid w:val="005D01EA"/>
    <w:rsid w:val="005D039F"/>
    <w:rsid w:val="005D0402"/>
    <w:rsid w:val="005D0FB5"/>
    <w:rsid w:val="005D11EA"/>
    <w:rsid w:val="005D142E"/>
    <w:rsid w:val="005D1845"/>
    <w:rsid w:val="005D1876"/>
    <w:rsid w:val="005D19EA"/>
    <w:rsid w:val="005D1CB6"/>
    <w:rsid w:val="005D227E"/>
    <w:rsid w:val="005D26D7"/>
    <w:rsid w:val="005D272A"/>
    <w:rsid w:val="005D2895"/>
    <w:rsid w:val="005D29E9"/>
    <w:rsid w:val="005D2A1C"/>
    <w:rsid w:val="005D2B2E"/>
    <w:rsid w:val="005D2DCF"/>
    <w:rsid w:val="005D34FC"/>
    <w:rsid w:val="005D359C"/>
    <w:rsid w:val="005D3BDE"/>
    <w:rsid w:val="005D3CC0"/>
    <w:rsid w:val="005D4226"/>
    <w:rsid w:val="005D426A"/>
    <w:rsid w:val="005D437E"/>
    <w:rsid w:val="005D46AD"/>
    <w:rsid w:val="005D4BB5"/>
    <w:rsid w:val="005D4EA6"/>
    <w:rsid w:val="005D4FF1"/>
    <w:rsid w:val="005D5276"/>
    <w:rsid w:val="005D59B5"/>
    <w:rsid w:val="005D5A22"/>
    <w:rsid w:val="005D697B"/>
    <w:rsid w:val="005D6CEB"/>
    <w:rsid w:val="005D7108"/>
    <w:rsid w:val="005D714B"/>
    <w:rsid w:val="005D78A7"/>
    <w:rsid w:val="005D7A17"/>
    <w:rsid w:val="005D7A5E"/>
    <w:rsid w:val="005E0229"/>
    <w:rsid w:val="005E0343"/>
    <w:rsid w:val="005E0960"/>
    <w:rsid w:val="005E0E7F"/>
    <w:rsid w:val="005E0ECF"/>
    <w:rsid w:val="005E14EC"/>
    <w:rsid w:val="005E1939"/>
    <w:rsid w:val="005E1A3B"/>
    <w:rsid w:val="005E1BFC"/>
    <w:rsid w:val="005E1CFA"/>
    <w:rsid w:val="005E211D"/>
    <w:rsid w:val="005E228C"/>
    <w:rsid w:val="005E24C8"/>
    <w:rsid w:val="005E25A5"/>
    <w:rsid w:val="005E2C0B"/>
    <w:rsid w:val="005E2C21"/>
    <w:rsid w:val="005E2DBA"/>
    <w:rsid w:val="005E308D"/>
    <w:rsid w:val="005E3093"/>
    <w:rsid w:val="005E34FF"/>
    <w:rsid w:val="005E3AF0"/>
    <w:rsid w:val="005E3BAE"/>
    <w:rsid w:val="005E3C4F"/>
    <w:rsid w:val="005E3E1B"/>
    <w:rsid w:val="005E46F3"/>
    <w:rsid w:val="005E53FB"/>
    <w:rsid w:val="005E554F"/>
    <w:rsid w:val="005E55AC"/>
    <w:rsid w:val="005E57C9"/>
    <w:rsid w:val="005E593C"/>
    <w:rsid w:val="005E5993"/>
    <w:rsid w:val="005E5C43"/>
    <w:rsid w:val="005E611E"/>
    <w:rsid w:val="005E6530"/>
    <w:rsid w:val="005E6546"/>
    <w:rsid w:val="005E6E71"/>
    <w:rsid w:val="005E6F98"/>
    <w:rsid w:val="005E70EE"/>
    <w:rsid w:val="005E7341"/>
    <w:rsid w:val="005E735C"/>
    <w:rsid w:val="005E75A3"/>
    <w:rsid w:val="005E76AD"/>
    <w:rsid w:val="005E7760"/>
    <w:rsid w:val="005E776C"/>
    <w:rsid w:val="005E7911"/>
    <w:rsid w:val="005E7A34"/>
    <w:rsid w:val="005F0259"/>
    <w:rsid w:val="005F03F6"/>
    <w:rsid w:val="005F0867"/>
    <w:rsid w:val="005F0C53"/>
    <w:rsid w:val="005F0D4A"/>
    <w:rsid w:val="005F0F43"/>
    <w:rsid w:val="005F1764"/>
    <w:rsid w:val="005F1F84"/>
    <w:rsid w:val="005F23AB"/>
    <w:rsid w:val="005F2671"/>
    <w:rsid w:val="005F2963"/>
    <w:rsid w:val="005F2A98"/>
    <w:rsid w:val="005F36FC"/>
    <w:rsid w:val="005F38F8"/>
    <w:rsid w:val="005F3DA4"/>
    <w:rsid w:val="005F4062"/>
    <w:rsid w:val="005F4243"/>
    <w:rsid w:val="005F4608"/>
    <w:rsid w:val="005F466A"/>
    <w:rsid w:val="005F467F"/>
    <w:rsid w:val="005F487E"/>
    <w:rsid w:val="005F4C39"/>
    <w:rsid w:val="005F4D24"/>
    <w:rsid w:val="005F5061"/>
    <w:rsid w:val="005F551E"/>
    <w:rsid w:val="005F5873"/>
    <w:rsid w:val="005F59F7"/>
    <w:rsid w:val="005F5C4B"/>
    <w:rsid w:val="005F5CAE"/>
    <w:rsid w:val="005F5DC3"/>
    <w:rsid w:val="005F5F1E"/>
    <w:rsid w:val="005F6038"/>
    <w:rsid w:val="005F6248"/>
    <w:rsid w:val="005F630E"/>
    <w:rsid w:val="005F6A95"/>
    <w:rsid w:val="005F6F51"/>
    <w:rsid w:val="005F7479"/>
    <w:rsid w:val="005F762C"/>
    <w:rsid w:val="005F76E1"/>
    <w:rsid w:val="005F7824"/>
    <w:rsid w:val="005F79B3"/>
    <w:rsid w:val="005F7CA1"/>
    <w:rsid w:val="005F7EAE"/>
    <w:rsid w:val="006000E9"/>
    <w:rsid w:val="00600455"/>
    <w:rsid w:val="0060045C"/>
    <w:rsid w:val="006005CE"/>
    <w:rsid w:val="006009D6"/>
    <w:rsid w:val="006012E5"/>
    <w:rsid w:val="006014FE"/>
    <w:rsid w:val="0060172C"/>
    <w:rsid w:val="00601BD5"/>
    <w:rsid w:val="00601F3A"/>
    <w:rsid w:val="00602665"/>
    <w:rsid w:val="006026C2"/>
    <w:rsid w:val="00602824"/>
    <w:rsid w:val="00602912"/>
    <w:rsid w:val="00602BA2"/>
    <w:rsid w:val="00602F87"/>
    <w:rsid w:val="00603184"/>
    <w:rsid w:val="006031C3"/>
    <w:rsid w:val="00603F4F"/>
    <w:rsid w:val="006043E2"/>
    <w:rsid w:val="006046B4"/>
    <w:rsid w:val="0060471D"/>
    <w:rsid w:val="00604A56"/>
    <w:rsid w:val="0060503E"/>
    <w:rsid w:val="006052AD"/>
    <w:rsid w:val="00605644"/>
    <w:rsid w:val="006056E9"/>
    <w:rsid w:val="0060590D"/>
    <w:rsid w:val="006059A1"/>
    <w:rsid w:val="00605BFE"/>
    <w:rsid w:val="00605F1B"/>
    <w:rsid w:val="00605F4C"/>
    <w:rsid w:val="00606230"/>
    <w:rsid w:val="0060668E"/>
    <w:rsid w:val="006067A8"/>
    <w:rsid w:val="00606BE3"/>
    <w:rsid w:val="00606EC7"/>
    <w:rsid w:val="00607012"/>
    <w:rsid w:val="006071C7"/>
    <w:rsid w:val="0060731A"/>
    <w:rsid w:val="00607479"/>
    <w:rsid w:val="00607698"/>
    <w:rsid w:val="00610389"/>
    <w:rsid w:val="00610657"/>
    <w:rsid w:val="00610CA9"/>
    <w:rsid w:val="00610D1E"/>
    <w:rsid w:val="00610E89"/>
    <w:rsid w:val="00611868"/>
    <w:rsid w:val="006118FA"/>
    <w:rsid w:val="00611C68"/>
    <w:rsid w:val="00611E24"/>
    <w:rsid w:val="00611EF0"/>
    <w:rsid w:val="00611F59"/>
    <w:rsid w:val="00612193"/>
    <w:rsid w:val="006124DC"/>
    <w:rsid w:val="00612724"/>
    <w:rsid w:val="006128E7"/>
    <w:rsid w:val="00612A73"/>
    <w:rsid w:val="006132B4"/>
    <w:rsid w:val="00613651"/>
    <w:rsid w:val="00613A5C"/>
    <w:rsid w:val="00613F38"/>
    <w:rsid w:val="006141EA"/>
    <w:rsid w:val="006142F6"/>
    <w:rsid w:val="0061434A"/>
    <w:rsid w:val="00614351"/>
    <w:rsid w:val="006143AA"/>
    <w:rsid w:val="0061484D"/>
    <w:rsid w:val="00614D11"/>
    <w:rsid w:val="00614E77"/>
    <w:rsid w:val="00615051"/>
    <w:rsid w:val="006151E3"/>
    <w:rsid w:val="006152D1"/>
    <w:rsid w:val="00615554"/>
    <w:rsid w:val="006156CD"/>
    <w:rsid w:val="00615769"/>
    <w:rsid w:val="00615B3B"/>
    <w:rsid w:val="00615CE8"/>
    <w:rsid w:val="00615E1C"/>
    <w:rsid w:val="00616A39"/>
    <w:rsid w:val="00616D5E"/>
    <w:rsid w:val="00616FED"/>
    <w:rsid w:val="00617210"/>
    <w:rsid w:val="006172D8"/>
    <w:rsid w:val="00617646"/>
    <w:rsid w:val="00617CB1"/>
    <w:rsid w:val="00617CF8"/>
    <w:rsid w:val="00617F1F"/>
    <w:rsid w:val="006200CE"/>
    <w:rsid w:val="0062074F"/>
    <w:rsid w:val="00620930"/>
    <w:rsid w:val="00620A28"/>
    <w:rsid w:val="00620D7C"/>
    <w:rsid w:val="00620F7C"/>
    <w:rsid w:val="006212B3"/>
    <w:rsid w:val="0062133A"/>
    <w:rsid w:val="006215A9"/>
    <w:rsid w:val="00621690"/>
    <w:rsid w:val="00621A96"/>
    <w:rsid w:val="00621CEE"/>
    <w:rsid w:val="006220B7"/>
    <w:rsid w:val="00622635"/>
    <w:rsid w:val="00622791"/>
    <w:rsid w:val="006227F1"/>
    <w:rsid w:val="006229E4"/>
    <w:rsid w:val="00622B85"/>
    <w:rsid w:val="00622D1B"/>
    <w:rsid w:val="00622E63"/>
    <w:rsid w:val="006232D4"/>
    <w:rsid w:val="00623317"/>
    <w:rsid w:val="00623E9E"/>
    <w:rsid w:val="00624017"/>
    <w:rsid w:val="00624729"/>
    <w:rsid w:val="00624876"/>
    <w:rsid w:val="00624A6A"/>
    <w:rsid w:val="0062535E"/>
    <w:rsid w:val="00625B63"/>
    <w:rsid w:val="00625D3B"/>
    <w:rsid w:val="0062607B"/>
    <w:rsid w:val="006265C3"/>
    <w:rsid w:val="00626615"/>
    <w:rsid w:val="00626A4D"/>
    <w:rsid w:val="00626D82"/>
    <w:rsid w:val="00626ECD"/>
    <w:rsid w:val="00626FFC"/>
    <w:rsid w:val="00627294"/>
    <w:rsid w:val="00627331"/>
    <w:rsid w:val="006273B4"/>
    <w:rsid w:val="00627EF9"/>
    <w:rsid w:val="00627FFD"/>
    <w:rsid w:val="00630346"/>
    <w:rsid w:val="00630661"/>
    <w:rsid w:val="00630762"/>
    <w:rsid w:val="006308AF"/>
    <w:rsid w:val="006309B3"/>
    <w:rsid w:val="00630A28"/>
    <w:rsid w:val="00630D69"/>
    <w:rsid w:val="00630F32"/>
    <w:rsid w:val="00631A6B"/>
    <w:rsid w:val="00631F73"/>
    <w:rsid w:val="00632018"/>
    <w:rsid w:val="00632347"/>
    <w:rsid w:val="0063264E"/>
    <w:rsid w:val="006328B5"/>
    <w:rsid w:val="00632A6A"/>
    <w:rsid w:val="00632F16"/>
    <w:rsid w:val="00633676"/>
    <w:rsid w:val="00633D9B"/>
    <w:rsid w:val="00633FAD"/>
    <w:rsid w:val="00634205"/>
    <w:rsid w:val="00634465"/>
    <w:rsid w:val="00634527"/>
    <w:rsid w:val="006346D2"/>
    <w:rsid w:val="006347B7"/>
    <w:rsid w:val="006348DF"/>
    <w:rsid w:val="0063532C"/>
    <w:rsid w:val="00635342"/>
    <w:rsid w:val="00635408"/>
    <w:rsid w:val="0063557B"/>
    <w:rsid w:val="00635582"/>
    <w:rsid w:val="0063566C"/>
    <w:rsid w:val="00635CDC"/>
    <w:rsid w:val="00635EE7"/>
    <w:rsid w:val="006367DB"/>
    <w:rsid w:val="0063684E"/>
    <w:rsid w:val="0063684F"/>
    <w:rsid w:val="00636950"/>
    <w:rsid w:val="0063698E"/>
    <w:rsid w:val="006369DA"/>
    <w:rsid w:val="00636AD2"/>
    <w:rsid w:val="00636B05"/>
    <w:rsid w:val="00636E6A"/>
    <w:rsid w:val="0063712F"/>
    <w:rsid w:val="006372B6"/>
    <w:rsid w:val="00637723"/>
    <w:rsid w:val="006401F7"/>
    <w:rsid w:val="00640670"/>
    <w:rsid w:val="00640A33"/>
    <w:rsid w:val="00640C0C"/>
    <w:rsid w:val="00640DD6"/>
    <w:rsid w:val="0064111D"/>
    <w:rsid w:val="0064141E"/>
    <w:rsid w:val="006417C5"/>
    <w:rsid w:val="00641FE0"/>
    <w:rsid w:val="00642028"/>
    <w:rsid w:val="006420BD"/>
    <w:rsid w:val="0064214A"/>
    <w:rsid w:val="00642A5A"/>
    <w:rsid w:val="00642C7B"/>
    <w:rsid w:val="00642E6B"/>
    <w:rsid w:val="00642F61"/>
    <w:rsid w:val="00643615"/>
    <w:rsid w:val="00643619"/>
    <w:rsid w:val="006438C5"/>
    <w:rsid w:val="00643A85"/>
    <w:rsid w:val="00643E62"/>
    <w:rsid w:val="00643EEF"/>
    <w:rsid w:val="00644011"/>
    <w:rsid w:val="00644046"/>
    <w:rsid w:val="00644256"/>
    <w:rsid w:val="0064469B"/>
    <w:rsid w:val="00644762"/>
    <w:rsid w:val="00644D40"/>
    <w:rsid w:val="00644F3E"/>
    <w:rsid w:val="00644F94"/>
    <w:rsid w:val="0064505A"/>
    <w:rsid w:val="00645420"/>
    <w:rsid w:val="006459BA"/>
    <w:rsid w:val="00645D5C"/>
    <w:rsid w:val="0064602D"/>
    <w:rsid w:val="00646260"/>
    <w:rsid w:val="0064628E"/>
    <w:rsid w:val="00646D9C"/>
    <w:rsid w:val="00646E36"/>
    <w:rsid w:val="00646E53"/>
    <w:rsid w:val="00647666"/>
    <w:rsid w:val="00647734"/>
    <w:rsid w:val="00650699"/>
    <w:rsid w:val="00650797"/>
    <w:rsid w:val="006507AD"/>
    <w:rsid w:val="006514F7"/>
    <w:rsid w:val="00651BD0"/>
    <w:rsid w:val="00652446"/>
    <w:rsid w:val="00652864"/>
    <w:rsid w:val="00652B69"/>
    <w:rsid w:val="00653084"/>
    <w:rsid w:val="006535C7"/>
    <w:rsid w:val="006535DE"/>
    <w:rsid w:val="00653619"/>
    <w:rsid w:val="00653740"/>
    <w:rsid w:val="00653920"/>
    <w:rsid w:val="00653B2A"/>
    <w:rsid w:val="00653B31"/>
    <w:rsid w:val="00653C3B"/>
    <w:rsid w:val="00653D76"/>
    <w:rsid w:val="00653EAC"/>
    <w:rsid w:val="0065410F"/>
    <w:rsid w:val="00654235"/>
    <w:rsid w:val="0065432A"/>
    <w:rsid w:val="00654483"/>
    <w:rsid w:val="00654716"/>
    <w:rsid w:val="00654787"/>
    <w:rsid w:val="0065491D"/>
    <w:rsid w:val="00654A3B"/>
    <w:rsid w:val="00654F47"/>
    <w:rsid w:val="00654FE4"/>
    <w:rsid w:val="006550D0"/>
    <w:rsid w:val="0065527F"/>
    <w:rsid w:val="0065564D"/>
    <w:rsid w:val="006559CB"/>
    <w:rsid w:val="00655A15"/>
    <w:rsid w:val="00655E72"/>
    <w:rsid w:val="00655F33"/>
    <w:rsid w:val="0065615D"/>
    <w:rsid w:val="006563BB"/>
    <w:rsid w:val="006567A3"/>
    <w:rsid w:val="00656800"/>
    <w:rsid w:val="006569E2"/>
    <w:rsid w:val="0065742B"/>
    <w:rsid w:val="006579B7"/>
    <w:rsid w:val="00657A89"/>
    <w:rsid w:val="00657BB2"/>
    <w:rsid w:val="00657DB6"/>
    <w:rsid w:val="00657E47"/>
    <w:rsid w:val="006602ED"/>
    <w:rsid w:val="0066061E"/>
    <w:rsid w:val="00660683"/>
    <w:rsid w:val="006606E4"/>
    <w:rsid w:val="00660C42"/>
    <w:rsid w:val="00660CBF"/>
    <w:rsid w:val="00660EC0"/>
    <w:rsid w:val="00661345"/>
    <w:rsid w:val="0066145A"/>
    <w:rsid w:val="006614B4"/>
    <w:rsid w:val="00661671"/>
    <w:rsid w:val="006616B0"/>
    <w:rsid w:val="00661B60"/>
    <w:rsid w:val="00661E96"/>
    <w:rsid w:val="00661F5A"/>
    <w:rsid w:val="00662260"/>
    <w:rsid w:val="006626C3"/>
    <w:rsid w:val="00662953"/>
    <w:rsid w:val="00662E96"/>
    <w:rsid w:val="00662F2E"/>
    <w:rsid w:val="00663373"/>
    <w:rsid w:val="006633E1"/>
    <w:rsid w:val="0066350E"/>
    <w:rsid w:val="006635F1"/>
    <w:rsid w:val="00663850"/>
    <w:rsid w:val="00663BE9"/>
    <w:rsid w:val="00663CB0"/>
    <w:rsid w:val="00663CE1"/>
    <w:rsid w:val="0066417F"/>
    <w:rsid w:val="00664370"/>
    <w:rsid w:val="00664BCC"/>
    <w:rsid w:val="006652F6"/>
    <w:rsid w:val="006657E2"/>
    <w:rsid w:val="00665837"/>
    <w:rsid w:val="00665922"/>
    <w:rsid w:val="00665C4A"/>
    <w:rsid w:val="00665E08"/>
    <w:rsid w:val="00665F48"/>
    <w:rsid w:val="0066648A"/>
    <w:rsid w:val="006664AB"/>
    <w:rsid w:val="006664C1"/>
    <w:rsid w:val="0066659E"/>
    <w:rsid w:val="0066681A"/>
    <w:rsid w:val="00666A77"/>
    <w:rsid w:val="00666B07"/>
    <w:rsid w:val="0066732A"/>
    <w:rsid w:val="006677ED"/>
    <w:rsid w:val="0066786C"/>
    <w:rsid w:val="00667D67"/>
    <w:rsid w:val="00667EFB"/>
    <w:rsid w:val="00667F10"/>
    <w:rsid w:val="006700CE"/>
    <w:rsid w:val="006704BC"/>
    <w:rsid w:val="00670629"/>
    <w:rsid w:val="006706E7"/>
    <w:rsid w:val="00670EFC"/>
    <w:rsid w:val="00671607"/>
    <w:rsid w:val="00671AB6"/>
    <w:rsid w:val="00671E57"/>
    <w:rsid w:val="00672678"/>
    <w:rsid w:val="006727EE"/>
    <w:rsid w:val="00672857"/>
    <w:rsid w:val="00672A1A"/>
    <w:rsid w:val="00672C0B"/>
    <w:rsid w:val="00672C5A"/>
    <w:rsid w:val="006731A2"/>
    <w:rsid w:val="006735A2"/>
    <w:rsid w:val="006736EE"/>
    <w:rsid w:val="00673B09"/>
    <w:rsid w:val="00673E4F"/>
    <w:rsid w:val="0067463C"/>
    <w:rsid w:val="006746C3"/>
    <w:rsid w:val="00674914"/>
    <w:rsid w:val="00674AEB"/>
    <w:rsid w:val="00674BF8"/>
    <w:rsid w:val="00675418"/>
    <w:rsid w:val="0067552E"/>
    <w:rsid w:val="006756C4"/>
    <w:rsid w:val="0067597F"/>
    <w:rsid w:val="006759A4"/>
    <w:rsid w:val="00675DA1"/>
    <w:rsid w:val="00676093"/>
    <w:rsid w:val="00676320"/>
    <w:rsid w:val="006763A0"/>
    <w:rsid w:val="00676926"/>
    <w:rsid w:val="00676AED"/>
    <w:rsid w:val="00676D1E"/>
    <w:rsid w:val="006770F3"/>
    <w:rsid w:val="00677389"/>
    <w:rsid w:val="00677D46"/>
    <w:rsid w:val="00677E89"/>
    <w:rsid w:val="00677FAC"/>
    <w:rsid w:val="006801E5"/>
    <w:rsid w:val="006806C1"/>
    <w:rsid w:val="00680768"/>
    <w:rsid w:val="006809D4"/>
    <w:rsid w:val="00680B42"/>
    <w:rsid w:val="00680E2C"/>
    <w:rsid w:val="0068156A"/>
    <w:rsid w:val="006815AC"/>
    <w:rsid w:val="0068190D"/>
    <w:rsid w:val="0068228A"/>
    <w:rsid w:val="006822DB"/>
    <w:rsid w:val="0068274F"/>
    <w:rsid w:val="006833C2"/>
    <w:rsid w:val="00683A72"/>
    <w:rsid w:val="00683E40"/>
    <w:rsid w:val="0068417E"/>
    <w:rsid w:val="00684281"/>
    <w:rsid w:val="00684911"/>
    <w:rsid w:val="00684969"/>
    <w:rsid w:val="00684A01"/>
    <w:rsid w:val="00684A8C"/>
    <w:rsid w:val="00684DB2"/>
    <w:rsid w:val="00684ECD"/>
    <w:rsid w:val="006854B0"/>
    <w:rsid w:val="00685600"/>
    <w:rsid w:val="0068564D"/>
    <w:rsid w:val="00685650"/>
    <w:rsid w:val="00685E7A"/>
    <w:rsid w:val="006864EE"/>
    <w:rsid w:val="00686781"/>
    <w:rsid w:val="00686DEB"/>
    <w:rsid w:val="00686DEE"/>
    <w:rsid w:val="00687126"/>
    <w:rsid w:val="00687523"/>
    <w:rsid w:val="0068762B"/>
    <w:rsid w:val="006879F0"/>
    <w:rsid w:val="00687B2D"/>
    <w:rsid w:val="00687D90"/>
    <w:rsid w:val="0069001E"/>
    <w:rsid w:val="00690170"/>
    <w:rsid w:val="006901FC"/>
    <w:rsid w:val="00690267"/>
    <w:rsid w:val="006904B5"/>
    <w:rsid w:val="0069094E"/>
    <w:rsid w:val="00690B50"/>
    <w:rsid w:val="00690B63"/>
    <w:rsid w:val="006912F1"/>
    <w:rsid w:val="006917B8"/>
    <w:rsid w:val="006917DE"/>
    <w:rsid w:val="00691AF6"/>
    <w:rsid w:val="00691EBC"/>
    <w:rsid w:val="00692455"/>
    <w:rsid w:val="006924B3"/>
    <w:rsid w:val="00692848"/>
    <w:rsid w:val="00692D38"/>
    <w:rsid w:val="00692FC4"/>
    <w:rsid w:val="006931DA"/>
    <w:rsid w:val="00693332"/>
    <w:rsid w:val="006935B7"/>
    <w:rsid w:val="00693943"/>
    <w:rsid w:val="00693B74"/>
    <w:rsid w:val="00693BBE"/>
    <w:rsid w:val="00693C41"/>
    <w:rsid w:val="00693FA0"/>
    <w:rsid w:val="00694248"/>
    <w:rsid w:val="006944B4"/>
    <w:rsid w:val="00695198"/>
    <w:rsid w:val="00695349"/>
    <w:rsid w:val="00695A7E"/>
    <w:rsid w:val="00695E71"/>
    <w:rsid w:val="00695F86"/>
    <w:rsid w:val="00695F90"/>
    <w:rsid w:val="00696D12"/>
    <w:rsid w:val="006974D2"/>
    <w:rsid w:val="0069761F"/>
    <w:rsid w:val="006976A2"/>
    <w:rsid w:val="006977A8"/>
    <w:rsid w:val="00697B4F"/>
    <w:rsid w:val="00697C48"/>
    <w:rsid w:val="00697EA7"/>
    <w:rsid w:val="00697EB7"/>
    <w:rsid w:val="006A00D0"/>
    <w:rsid w:val="006A015A"/>
    <w:rsid w:val="006A01C3"/>
    <w:rsid w:val="006A0425"/>
    <w:rsid w:val="006A043E"/>
    <w:rsid w:val="006A06D7"/>
    <w:rsid w:val="006A0959"/>
    <w:rsid w:val="006A0A43"/>
    <w:rsid w:val="006A0B0A"/>
    <w:rsid w:val="006A0B0F"/>
    <w:rsid w:val="006A0B72"/>
    <w:rsid w:val="006A0BD8"/>
    <w:rsid w:val="006A107B"/>
    <w:rsid w:val="006A133B"/>
    <w:rsid w:val="006A1859"/>
    <w:rsid w:val="006A1993"/>
    <w:rsid w:val="006A1BCC"/>
    <w:rsid w:val="006A1CC1"/>
    <w:rsid w:val="006A1D87"/>
    <w:rsid w:val="006A1E16"/>
    <w:rsid w:val="006A1ED0"/>
    <w:rsid w:val="006A217A"/>
    <w:rsid w:val="006A2777"/>
    <w:rsid w:val="006A2DFC"/>
    <w:rsid w:val="006A3143"/>
    <w:rsid w:val="006A372F"/>
    <w:rsid w:val="006A3D01"/>
    <w:rsid w:val="006A3D8A"/>
    <w:rsid w:val="006A3E40"/>
    <w:rsid w:val="006A3F52"/>
    <w:rsid w:val="006A423D"/>
    <w:rsid w:val="006A424D"/>
    <w:rsid w:val="006A4321"/>
    <w:rsid w:val="006A4404"/>
    <w:rsid w:val="006A4695"/>
    <w:rsid w:val="006A4A0D"/>
    <w:rsid w:val="006A4D12"/>
    <w:rsid w:val="006A4FDF"/>
    <w:rsid w:val="006A5119"/>
    <w:rsid w:val="006A5341"/>
    <w:rsid w:val="006A5410"/>
    <w:rsid w:val="006A58F5"/>
    <w:rsid w:val="006A618E"/>
    <w:rsid w:val="006A6C9E"/>
    <w:rsid w:val="006A6F3E"/>
    <w:rsid w:val="006A6FCF"/>
    <w:rsid w:val="006A736F"/>
    <w:rsid w:val="006A73C0"/>
    <w:rsid w:val="006A76AC"/>
    <w:rsid w:val="006A788E"/>
    <w:rsid w:val="006A7FD6"/>
    <w:rsid w:val="006B030B"/>
    <w:rsid w:val="006B058C"/>
    <w:rsid w:val="006B0614"/>
    <w:rsid w:val="006B0760"/>
    <w:rsid w:val="006B0FA8"/>
    <w:rsid w:val="006B1071"/>
    <w:rsid w:val="006B1242"/>
    <w:rsid w:val="006B131C"/>
    <w:rsid w:val="006B1378"/>
    <w:rsid w:val="006B13F6"/>
    <w:rsid w:val="006B13FA"/>
    <w:rsid w:val="006B1881"/>
    <w:rsid w:val="006B1ED1"/>
    <w:rsid w:val="006B1FB1"/>
    <w:rsid w:val="006B2867"/>
    <w:rsid w:val="006B29B8"/>
    <w:rsid w:val="006B2C75"/>
    <w:rsid w:val="006B2E91"/>
    <w:rsid w:val="006B2EB2"/>
    <w:rsid w:val="006B312E"/>
    <w:rsid w:val="006B32D6"/>
    <w:rsid w:val="006B3347"/>
    <w:rsid w:val="006B35B2"/>
    <w:rsid w:val="006B37C7"/>
    <w:rsid w:val="006B3A6B"/>
    <w:rsid w:val="006B3D37"/>
    <w:rsid w:val="006B3E52"/>
    <w:rsid w:val="006B40C9"/>
    <w:rsid w:val="006B4424"/>
    <w:rsid w:val="006B45A7"/>
    <w:rsid w:val="006B45E4"/>
    <w:rsid w:val="006B4B59"/>
    <w:rsid w:val="006B4C58"/>
    <w:rsid w:val="006B4D48"/>
    <w:rsid w:val="006B56F0"/>
    <w:rsid w:val="006B5A5A"/>
    <w:rsid w:val="006B5A75"/>
    <w:rsid w:val="006B5AD3"/>
    <w:rsid w:val="006B5E5C"/>
    <w:rsid w:val="006B5F7E"/>
    <w:rsid w:val="006B6EA6"/>
    <w:rsid w:val="006B6FEA"/>
    <w:rsid w:val="006B7385"/>
    <w:rsid w:val="006B78E2"/>
    <w:rsid w:val="006C0518"/>
    <w:rsid w:val="006C0624"/>
    <w:rsid w:val="006C069C"/>
    <w:rsid w:val="006C06FA"/>
    <w:rsid w:val="006C0821"/>
    <w:rsid w:val="006C098C"/>
    <w:rsid w:val="006C0995"/>
    <w:rsid w:val="006C0B00"/>
    <w:rsid w:val="006C0DEE"/>
    <w:rsid w:val="006C100D"/>
    <w:rsid w:val="006C13C6"/>
    <w:rsid w:val="006C1B69"/>
    <w:rsid w:val="006C20A1"/>
    <w:rsid w:val="006C20A6"/>
    <w:rsid w:val="006C21BD"/>
    <w:rsid w:val="006C26F8"/>
    <w:rsid w:val="006C2A03"/>
    <w:rsid w:val="006C2A42"/>
    <w:rsid w:val="006C2A57"/>
    <w:rsid w:val="006C2AB6"/>
    <w:rsid w:val="006C30B5"/>
    <w:rsid w:val="006C31E5"/>
    <w:rsid w:val="006C34A5"/>
    <w:rsid w:val="006C3A78"/>
    <w:rsid w:val="006C40B1"/>
    <w:rsid w:val="006C40CE"/>
    <w:rsid w:val="006C42ED"/>
    <w:rsid w:val="006C4C04"/>
    <w:rsid w:val="006C4C6D"/>
    <w:rsid w:val="006C56B2"/>
    <w:rsid w:val="006C598B"/>
    <w:rsid w:val="006C5FAB"/>
    <w:rsid w:val="006C6307"/>
    <w:rsid w:val="006C6419"/>
    <w:rsid w:val="006C689E"/>
    <w:rsid w:val="006C6B16"/>
    <w:rsid w:val="006C6B44"/>
    <w:rsid w:val="006C6DD3"/>
    <w:rsid w:val="006C735D"/>
    <w:rsid w:val="006C7598"/>
    <w:rsid w:val="006C762C"/>
    <w:rsid w:val="006C7687"/>
    <w:rsid w:val="006C7761"/>
    <w:rsid w:val="006C78B3"/>
    <w:rsid w:val="006C7BD8"/>
    <w:rsid w:val="006C7E40"/>
    <w:rsid w:val="006D02B7"/>
    <w:rsid w:val="006D0504"/>
    <w:rsid w:val="006D08A2"/>
    <w:rsid w:val="006D0F60"/>
    <w:rsid w:val="006D0FF9"/>
    <w:rsid w:val="006D1319"/>
    <w:rsid w:val="006D1904"/>
    <w:rsid w:val="006D1C3F"/>
    <w:rsid w:val="006D1F31"/>
    <w:rsid w:val="006D1F90"/>
    <w:rsid w:val="006D20CA"/>
    <w:rsid w:val="006D2449"/>
    <w:rsid w:val="006D2593"/>
    <w:rsid w:val="006D25B5"/>
    <w:rsid w:val="006D2B0D"/>
    <w:rsid w:val="006D2D83"/>
    <w:rsid w:val="006D3042"/>
    <w:rsid w:val="006D32FF"/>
    <w:rsid w:val="006D34A5"/>
    <w:rsid w:val="006D40F6"/>
    <w:rsid w:val="006D411A"/>
    <w:rsid w:val="006D4953"/>
    <w:rsid w:val="006D4F75"/>
    <w:rsid w:val="006D52BE"/>
    <w:rsid w:val="006D57EA"/>
    <w:rsid w:val="006D5C81"/>
    <w:rsid w:val="006D5E32"/>
    <w:rsid w:val="006D60EF"/>
    <w:rsid w:val="006D64B0"/>
    <w:rsid w:val="006D6547"/>
    <w:rsid w:val="006D6B49"/>
    <w:rsid w:val="006D6C06"/>
    <w:rsid w:val="006D74C0"/>
    <w:rsid w:val="006D788A"/>
    <w:rsid w:val="006D798D"/>
    <w:rsid w:val="006D7BBB"/>
    <w:rsid w:val="006D7D00"/>
    <w:rsid w:val="006E0269"/>
    <w:rsid w:val="006E0526"/>
    <w:rsid w:val="006E05F4"/>
    <w:rsid w:val="006E0792"/>
    <w:rsid w:val="006E0D69"/>
    <w:rsid w:val="006E0F25"/>
    <w:rsid w:val="006E1010"/>
    <w:rsid w:val="006E148B"/>
    <w:rsid w:val="006E149E"/>
    <w:rsid w:val="006E1C28"/>
    <w:rsid w:val="006E1D83"/>
    <w:rsid w:val="006E1FCF"/>
    <w:rsid w:val="006E24E5"/>
    <w:rsid w:val="006E2FFA"/>
    <w:rsid w:val="006E3053"/>
    <w:rsid w:val="006E3240"/>
    <w:rsid w:val="006E33C2"/>
    <w:rsid w:val="006E3494"/>
    <w:rsid w:val="006E369B"/>
    <w:rsid w:val="006E37A2"/>
    <w:rsid w:val="006E3BE3"/>
    <w:rsid w:val="006E3CDF"/>
    <w:rsid w:val="006E3FE2"/>
    <w:rsid w:val="006E4239"/>
    <w:rsid w:val="006E44FD"/>
    <w:rsid w:val="006E47D2"/>
    <w:rsid w:val="006E5044"/>
    <w:rsid w:val="006E59F2"/>
    <w:rsid w:val="006E5B84"/>
    <w:rsid w:val="006E5D38"/>
    <w:rsid w:val="006E608D"/>
    <w:rsid w:val="006E60F1"/>
    <w:rsid w:val="006E61E6"/>
    <w:rsid w:val="006E67D3"/>
    <w:rsid w:val="006E6935"/>
    <w:rsid w:val="006E7112"/>
    <w:rsid w:val="006E73BE"/>
    <w:rsid w:val="006E7548"/>
    <w:rsid w:val="006E769E"/>
    <w:rsid w:val="006E7D5B"/>
    <w:rsid w:val="006E7F79"/>
    <w:rsid w:val="006F0043"/>
    <w:rsid w:val="006F0065"/>
    <w:rsid w:val="006F053A"/>
    <w:rsid w:val="006F070D"/>
    <w:rsid w:val="006F085F"/>
    <w:rsid w:val="006F0961"/>
    <w:rsid w:val="006F0A80"/>
    <w:rsid w:val="006F0EA3"/>
    <w:rsid w:val="006F1396"/>
    <w:rsid w:val="006F1611"/>
    <w:rsid w:val="006F1679"/>
    <w:rsid w:val="006F1863"/>
    <w:rsid w:val="006F1A42"/>
    <w:rsid w:val="006F218A"/>
    <w:rsid w:val="006F258C"/>
    <w:rsid w:val="006F2655"/>
    <w:rsid w:val="006F2A36"/>
    <w:rsid w:val="006F2C18"/>
    <w:rsid w:val="006F2DE2"/>
    <w:rsid w:val="006F30FC"/>
    <w:rsid w:val="006F3369"/>
    <w:rsid w:val="006F342B"/>
    <w:rsid w:val="006F34D2"/>
    <w:rsid w:val="006F3C4C"/>
    <w:rsid w:val="006F3C75"/>
    <w:rsid w:val="006F40BB"/>
    <w:rsid w:val="006F4808"/>
    <w:rsid w:val="006F4D33"/>
    <w:rsid w:val="006F4FBF"/>
    <w:rsid w:val="006F5206"/>
    <w:rsid w:val="006F5469"/>
    <w:rsid w:val="006F5CB0"/>
    <w:rsid w:val="006F5D07"/>
    <w:rsid w:val="006F5E45"/>
    <w:rsid w:val="006F5EAE"/>
    <w:rsid w:val="006F62F1"/>
    <w:rsid w:val="006F65E4"/>
    <w:rsid w:val="006F65FC"/>
    <w:rsid w:val="006F66A5"/>
    <w:rsid w:val="006F6C09"/>
    <w:rsid w:val="006F7126"/>
    <w:rsid w:val="006F7454"/>
    <w:rsid w:val="006F77BC"/>
    <w:rsid w:val="006F77D1"/>
    <w:rsid w:val="006F7A31"/>
    <w:rsid w:val="006F7A97"/>
    <w:rsid w:val="006F7EB6"/>
    <w:rsid w:val="0070050F"/>
    <w:rsid w:val="00700681"/>
    <w:rsid w:val="00701388"/>
    <w:rsid w:val="00701406"/>
    <w:rsid w:val="007014D2"/>
    <w:rsid w:val="00701949"/>
    <w:rsid w:val="00701E5F"/>
    <w:rsid w:val="00701F3B"/>
    <w:rsid w:val="00701F61"/>
    <w:rsid w:val="007020F9"/>
    <w:rsid w:val="007023A2"/>
    <w:rsid w:val="007027C5"/>
    <w:rsid w:val="00702825"/>
    <w:rsid w:val="0070291E"/>
    <w:rsid w:val="00702AB9"/>
    <w:rsid w:val="00702B73"/>
    <w:rsid w:val="00703C45"/>
    <w:rsid w:val="00703EB1"/>
    <w:rsid w:val="00703F2E"/>
    <w:rsid w:val="00703F3C"/>
    <w:rsid w:val="00703FC1"/>
    <w:rsid w:val="007040CA"/>
    <w:rsid w:val="00704B12"/>
    <w:rsid w:val="00704C0D"/>
    <w:rsid w:val="0070519D"/>
    <w:rsid w:val="0070526C"/>
    <w:rsid w:val="0070554C"/>
    <w:rsid w:val="0070561D"/>
    <w:rsid w:val="00705C20"/>
    <w:rsid w:val="00705C32"/>
    <w:rsid w:val="00705C6E"/>
    <w:rsid w:val="00705DF2"/>
    <w:rsid w:val="00706056"/>
    <w:rsid w:val="007066D6"/>
    <w:rsid w:val="007066E3"/>
    <w:rsid w:val="0070699B"/>
    <w:rsid w:val="00706C5D"/>
    <w:rsid w:val="007070E9"/>
    <w:rsid w:val="007074C8"/>
    <w:rsid w:val="007074D8"/>
    <w:rsid w:val="007074E0"/>
    <w:rsid w:val="007077D1"/>
    <w:rsid w:val="007078E8"/>
    <w:rsid w:val="00707DD0"/>
    <w:rsid w:val="00707E33"/>
    <w:rsid w:val="00707EA2"/>
    <w:rsid w:val="00710778"/>
    <w:rsid w:val="00710B86"/>
    <w:rsid w:val="00710FDA"/>
    <w:rsid w:val="00710FDE"/>
    <w:rsid w:val="007115F1"/>
    <w:rsid w:val="00711A0C"/>
    <w:rsid w:val="00712532"/>
    <w:rsid w:val="0071325D"/>
    <w:rsid w:val="007135BB"/>
    <w:rsid w:val="00713A0B"/>
    <w:rsid w:val="00714044"/>
    <w:rsid w:val="007141DC"/>
    <w:rsid w:val="007144D8"/>
    <w:rsid w:val="0071453A"/>
    <w:rsid w:val="00714582"/>
    <w:rsid w:val="007145FB"/>
    <w:rsid w:val="007146AF"/>
    <w:rsid w:val="00714916"/>
    <w:rsid w:val="00714B24"/>
    <w:rsid w:val="00714D4F"/>
    <w:rsid w:val="00714D6F"/>
    <w:rsid w:val="0071579C"/>
    <w:rsid w:val="00715D30"/>
    <w:rsid w:val="00715D40"/>
    <w:rsid w:val="00716035"/>
    <w:rsid w:val="007161A4"/>
    <w:rsid w:val="00716369"/>
    <w:rsid w:val="0071690D"/>
    <w:rsid w:val="00716B98"/>
    <w:rsid w:val="00716D45"/>
    <w:rsid w:val="00716EE6"/>
    <w:rsid w:val="00716F0F"/>
    <w:rsid w:val="0071721E"/>
    <w:rsid w:val="0071781C"/>
    <w:rsid w:val="007178F0"/>
    <w:rsid w:val="00717A87"/>
    <w:rsid w:val="0072022D"/>
    <w:rsid w:val="007202AC"/>
    <w:rsid w:val="00720B90"/>
    <w:rsid w:val="00720EC0"/>
    <w:rsid w:val="00721CF5"/>
    <w:rsid w:val="00721E0D"/>
    <w:rsid w:val="007221DE"/>
    <w:rsid w:val="00722366"/>
    <w:rsid w:val="007225AD"/>
    <w:rsid w:val="00722E24"/>
    <w:rsid w:val="00723207"/>
    <w:rsid w:val="00723409"/>
    <w:rsid w:val="00723AF7"/>
    <w:rsid w:val="00723CBE"/>
    <w:rsid w:val="007243F6"/>
    <w:rsid w:val="00724816"/>
    <w:rsid w:val="00724B53"/>
    <w:rsid w:val="00724C19"/>
    <w:rsid w:val="00724F98"/>
    <w:rsid w:val="0072568E"/>
    <w:rsid w:val="007257BD"/>
    <w:rsid w:val="00726410"/>
    <w:rsid w:val="007266BC"/>
    <w:rsid w:val="007268CA"/>
    <w:rsid w:val="00726958"/>
    <w:rsid w:val="00726AF9"/>
    <w:rsid w:val="00726EC6"/>
    <w:rsid w:val="00727508"/>
    <w:rsid w:val="00727C4C"/>
    <w:rsid w:val="00727E6D"/>
    <w:rsid w:val="0073026F"/>
    <w:rsid w:val="00730534"/>
    <w:rsid w:val="007306F9"/>
    <w:rsid w:val="00730771"/>
    <w:rsid w:val="00730A32"/>
    <w:rsid w:val="00730DC5"/>
    <w:rsid w:val="00731343"/>
    <w:rsid w:val="007316D7"/>
    <w:rsid w:val="0073179C"/>
    <w:rsid w:val="00731843"/>
    <w:rsid w:val="00731929"/>
    <w:rsid w:val="0073195C"/>
    <w:rsid w:val="007320AB"/>
    <w:rsid w:val="00732BF4"/>
    <w:rsid w:val="00732D3E"/>
    <w:rsid w:val="00733087"/>
    <w:rsid w:val="0073347F"/>
    <w:rsid w:val="0073358B"/>
    <w:rsid w:val="007338B1"/>
    <w:rsid w:val="00733DFB"/>
    <w:rsid w:val="00733EB6"/>
    <w:rsid w:val="007343D7"/>
    <w:rsid w:val="00734864"/>
    <w:rsid w:val="00734C05"/>
    <w:rsid w:val="00734DEE"/>
    <w:rsid w:val="00734F25"/>
    <w:rsid w:val="00734F2C"/>
    <w:rsid w:val="007350A0"/>
    <w:rsid w:val="007353C6"/>
    <w:rsid w:val="00735408"/>
    <w:rsid w:val="007358BB"/>
    <w:rsid w:val="007358C1"/>
    <w:rsid w:val="00735EB8"/>
    <w:rsid w:val="0073627F"/>
    <w:rsid w:val="00736376"/>
    <w:rsid w:val="00736593"/>
    <w:rsid w:val="00736791"/>
    <w:rsid w:val="00736913"/>
    <w:rsid w:val="007375A3"/>
    <w:rsid w:val="0073794F"/>
    <w:rsid w:val="00737C27"/>
    <w:rsid w:val="00737E55"/>
    <w:rsid w:val="00737EAE"/>
    <w:rsid w:val="0074012C"/>
    <w:rsid w:val="00740339"/>
    <w:rsid w:val="00740350"/>
    <w:rsid w:val="00740499"/>
    <w:rsid w:val="00740BC9"/>
    <w:rsid w:val="00740C3E"/>
    <w:rsid w:val="00740E20"/>
    <w:rsid w:val="00740F5A"/>
    <w:rsid w:val="00740FB4"/>
    <w:rsid w:val="00741146"/>
    <w:rsid w:val="007411D8"/>
    <w:rsid w:val="0074145F"/>
    <w:rsid w:val="0074152D"/>
    <w:rsid w:val="007415CB"/>
    <w:rsid w:val="00741625"/>
    <w:rsid w:val="00741998"/>
    <w:rsid w:val="00741B85"/>
    <w:rsid w:val="007423DE"/>
    <w:rsid w:val="00742B93"/>
    <w:rsid w:val="007432A9"/>
    <w:rsid w:val="00743476"/>
    <w:rsid w:val="0074356B"/>
    <w:rsid w:val="007438BF"/>
    <w:rsid w:val="00743B19"/>
    <w:rsid w:val="00743CD3"/>
    <w:rsid w:val="00743EF9"/>
    <w:rsid w:val="0074429D"/>
    <w:rsid w:val="00744507"/>
    <w:rsid w:val="007446A6"/>
    <w:rsid w:val="007446F7"/>
    <w:rsid w:val="007449F4"/>
    <w:rsid w:val="00745158"/>
    <w:rsid w:val="0074591E"/>
    <w:rsid w:val="007463CF"/>
    <w:rsid w:val="0074640D"/>
    <w:rsid w:val="00746672"/>
    <w:rsid w:val="00746704"/>
    <w:rsid w:val="00746B59"/>
    <w:rsid w:val="00746C1C"/>
    <w:rsid w:val="00746FE8"/>
    <w:rsid w:val="00747044"/>
    <w:rsid w:val="007470CB"/>
    <w:rsid w:val="0074784B"/>
    <w:rsid w:val="00747A4A"/>
    <w:rsid w:val="00747C3A"/>
    <w:rsid w:val="00750580"/>
    <w:rsid w:val="007505DA"/>
    <w:rsid w:val="007508B1"/>
    <w:rsid w:val="00750BE9"/>
    <w:rsid w:val="00751215"/>
    <w:rsid w:val="00751822"/>
    <w:rsid w:val="007519C3"/>
    <w:rsid w:val="00751A33"/>
    <w:rsid w:val="00751BEC"/>
    <w:rsid w:val="00751E98"/>
    <w:rsid w:val="00751FA5"/>
    <w:rsid w:val="00752012"/>
    <w:rsid w:val="0075217F"/>
    <w:rsid w:val="00752236"/>
    <w:rsid w:val="0075253F"/>
    <w:rsid w:val="00752544"/>
    <w:rsid w:val="0075267F"/>
    <w:rsid w:val="007529B7"/>
    <w:rsid w:val="00752D4E"/>
    <w:rsid w:val="00752EBD"/>
    <w:rsid w:val="007536DA"/>
    <w:rsid w:val="00753AC6"/>
    <w:rsid w:val="007541C2"/>
    <w:rsid w:val="007542D3"/>
    <w:rsid w:val="00754301"/>
    <w:rsid w:val="00754528"/>
    <w:rsid w:val="0075472B"/>
    <w:rsid w:val="007547F5"/>
    <w:rsid w:val="00754B1F"/>
    <w:rsid w:val="00754BF5"/>
    <w:rsid w:val="00754C78"/>
    <w:rsid w:val="00754FB6"/>
    <w:rsid w:val="0075502E"/>
    <w:rsid w:val="00755041"/>
    <w:rsid w:val="0075513F"/>
    <w:rsid w:val="0075533E"/>
    <w:rsid w:val="007555F2"/>
    <w:rsid w:val="007559CF"/>
    <w:rsid w:val="00755ABF"/>
    <w:rsid w:val="00755D43"/>
    <w:rsid w:val="00755EAF"/>
    <w:rsid w:val="00755FEF"/>
    <w:rsid w:val="00756056"/>
    <w:rsid w:val="00756071"/>
    <w:rsid w:val="00756266"/>
    <w:rsid w:val="00756627"/>
    <w:rsid w:val="00756DFC"/>
    <w:rsid w:val="007571D8"/>
    <w:rsid w:val="00757234"/>
    <w:rsid w:val="0075762A"/>
    <w:rsid w:val="00757EBF"/>
    <w:rsid w:val="00757F55"/>
    <w:rsid w:val="00760079"/>
    <w:rsid w:val="007601DD"/>
    <w:rsid w:val="0076051E"/>
    <w:rsid w:val="0076058B"/>
    <w:rsid w:val="007607B2"/>
    <w:rsid w:val="0076091A"/>
    <w:rsid w:val="00760CE2"/>
    <w:rsid w:val="00761305"/>
    <w:rsid w:val="00761705"/>
    <w:rsid w:val="007618E0"/>
    <w:rsid w:val="00761A05"/>
    <w:rsid w:val="00761A5E"/>
    <w:rsid w:val="00761C6D"/>
    <w:rsid w:val="007628A6"/>
    <w:rsid w:val="00762A7E"/>
    <w:rsid w:val="00762B01"/>
    <w:rsid w:val="00763047"/>
    <w:rsid w:val="00763166"/>
    <w:rsid w:val="00763167"/>
    <w:rsid w:val="0076340D"/>
    <w:rsid w:val="0076398D"/>
    <w:rsid w:val="00763AA1"/>
    <w:rsid w:val="00763D63"/>
    <w:rsid w:val="00763F47"/>
    <w:rsid w:val="0076451D"/>
    <w:rsid w:val="007648D7"/>
    <w:rsid w:val="00764AAF"/>
    <w:rsid w:val="00764B01"/>
    <w:rsid w:val="00764DB0"/>
    <w:rsid w:val="00765122"/>
    <w:rsid w:val="0076513F"/>
    <w:rsid w:val="00765339"/>
    <w:rsid w:val="00765544"/>
    <w:rsid w:val="007655C2"/>
    <w:rsid w:val="00765D06"/>
    <w:rsid w:val="00765FE6"/>
    <w:rsid w:val="0076611F"/>
    <w:rsid w:val="00766222"/>
    <w:rsid w:val="00766304"/>
    <w:rsid w:val="007663C4"/>
    <w:rsid w:val="00766594"/>
    <w:rsid w:val="0076689D"/>
    <w:rsid w:val="00766CE5"/>
    <w:rsid w:val="007670C7"/>
    <w:rsid w:val="00767274"/>
    <w:rsid w:val="007673CA"/>
    <w:rsid w:val="007675DA"/>
    <w:rsid w:val="00767713"/>
    <w:rsid w:val="00767B51"/>
    <w:rsid w:val="00767B6E"/>
    <w:rsid w:val="00767E90"/>
    <w:rsid w:val="007700BE"/>
    <w:rsid w:val="00770165"/>
    <w:rsid w:val="00770A58"/>
    <w:rsid w:val="00770A5F"/>
    <w:rsid w:val="007716AD"/>
    <w:rsid w:val="00771C60"/>
    <w:rsid w:val="00771D5C"/>
    <w:rsid w:val="00771E6B"/>
    <w:rsid w:val="00771FDC"/>
    <w:rsid w:val="007720AB"/>
    <w:rsid w:val="007729D8"/>
    <w:rsid w:val="00772F0C"/>
    <w:rsid w:val="00772FF4"/>
    <w:rsid w:val="00773CCB"/>
    <w:rsid w:val="00773F0A"/>
    <w:rsid w:val="00774846"/>
    <w:rsid w:val="00774C05"/>
    <w:rsid w:val="00775150"/>
    <w:rsid w:val="007752AD"/>
    <w:rsid w:val="00775377"/>
    <w:rsid w:val="0077545B"/>
    <w:rsid w:val="00775543"/>
    <w:rsid w:val="00775632"/>
    <w:rsid w:val="007758E4"/>
    <w:rsid w:val="00775C6E"/>
    <w:rsid w:val="00775E4D"/>
    <w:rsid w:val="007764A5"/>
    <w:rsid w:val="007764BF"/>
    <w:rsid w:val="00776520"/>
    <w:rsid w:val="00776662"/>
    <w:rsid w:val="00776C7A"/>
    <w:rsid w:val="00777127"/>
    <w:rsid w:val="0077736B"/>
    <w:rsid w:val="007773AB"/>
    <w:rsid w:val="007773C9"/>
    <w:rsid w:val="00777668"/>
    <w:rsid w:val="007777EB"/>
    <w:rsid w:val="0077780C"/>
    <w:rsid w:val="0077786D"/>
    <w:rsid w:val="00777E0E"/>
    <w:rsid w:val="00780409"/>
    <w:rsid w:val="00780473"/>
    <w:rsid w:val="0078094E"/>
    <w:rsid w:val="00780A03"/>
    <w:rsid w:val="00780A62"/>
    <w:rsid w:val="00780B27"/>
    <w:rsid w:val="00780F06"/>
    <w:rsid w:val="007814CE"/>
    <w:rsid w:val="007817D6"/>
    <w:rsid w:val="00781A42"/>
    <w:rsid w:val="0078218C"/>
    <w:rsid w:val="007827EE"/>
    <w:rsid w:val="0078304C"/>
    <w:rsid w:val="0078395D"/>
    <w:rsid w:val="00783A64"/>
    <w:rsid w:val="007840D6"/>
    <w:rsid w:val="007854AD"/>
    <w:rsid w:val="00785C37"/>
    <w:rsid w:val="007860DF"/>
    <w:rsid w:val="007861CC"/>
    <w:rsid w:val="00786454"/>
    <w:rsid w:val="0078660D"/>
    <w:rsid w:val="0078661B"/>
    <w:rsid w:val="00786CB2"/>
    <w:rsid w:val="00786CCC"/>
    <w:rsid w:val="00786F79"/>
    <w:rsid w:val="007871A3"/>
    <w:rsid w:val="00787404"/>
    <w:rsid w:val="007874E5"/>
    <w:rsid w:val="007876B8"/>
    <w:rsid w:val="00787A77"/>
    <w:rsid w:val="00787AB5"/>
    <w:rsid w:val="00787C1B"/>
    <w:rsid w:val="00787CCE"/>
    <w:rsid w:val="00787EB7"/>
    <w:rsid w:val="00787F94"/>
    <w:rsid w:val="00790AA6"/>
    <w:rsid w:val="00790FAC"/>
    <w:rsid w:val="007914E7"/>
    <w:rsid w:val="007914FE"/>
    <w:rsid w:val="0079158B"/>
    <w:rsid w:val="0079164A"/>
    <w:rsid w:val="00791722"/>
    <w:rsid w:val="00791A35"/>
    <w:rsid w:val="00791FD5"/>
    <w:rsid w:val="007920DF"/>
    <w:rsid w:val="007920EE"/>
    <w:rsid w:val="007926C9"/>
    <w:rsid w:val="00792883"/>
    <w:rsid w:val="00792B83"/>
    <w:rsid w:val="00792CFE"/>
    <w:rsid w:val="00792D5B"/>
    <w:rsid w:val="0079356A"/>
    <w:rsid w:val="007937C9"/>
    <w:rsid w:val="00793E4E"/>
    <w:rsid w:val="00793F48"/>
    <w:rsid w:val="00794013"/>
    <w:rsid w:val="007940DB"/>
    <w:rsid w:val="0079497B"/>
    <w:rsid w:val="00794A7F"/>
    <w:rsid w:val="00794AD2"/>
    <w:rsid w:val="00794EE8"/>
    <w:rsid w:val="00794F30"/>
    <w:rsid w:val="00795039"/>
    <w:rsid w:val="00795042"/>
    <w:rsid w:val="00795163"/>
    <w:rsid w:val="00795191"/>
    <w:rsid w:val="00795490"/>
    <w:rsid w:val="00795712"/>
    <w:rsid w:val="007959ED"/>
    <w:rsid w:val="00795D25"/>
    <w:rsid w:val="00795EA6"/>
    <w:rsid w:val="007960B4"/>
    <w:rsid w:val="0079628B"/>
    <w:rsid w:val="00796388"/>
    <w:rsid w:val="00796584"/>
    <w:rsid w:val="00797015"/>
    <w:rsid w:val="00797217"/>
    <w:rsid w:val="00797EA0"/>
    <w:rsid w:val="00797F3E"/>
    <w:rsid w:val="007A00DE"/>
    <w:rsid w:val="007A0C12"/>
    <w:rsid w:val="007A1046"/>
    <w:rsid w:val="007A1C2A"/>
    <w:rsid w:val="007A2170"/>
    <w:rsid w:val="007A21B5"/>
    <w:rsid w:val="007A2360"/>
    <w:rsid w:val="007A24CF"/>
    <w:rsid w:val="007A25A3"/>
    <w:rsid w:val="007A2943"/>
    <w:rsid w:val="007A2B18"/>
    <w:rsid w:val="007A2DC4"/>
    <w:rsid w:val="007A2DF1"/>
    <w:rsid w:val="007A317C"/>
    <w:rsid w:val="007A34FE"/>
    <w:rsid w:val="007A3852"/>
    <w:rsid w:val="007A3855"/>
    <w:rsid w:val="007A3D18"/>
    <w:rsid w:val="007A4064"/>
    <w:rsid w:val="007A41DA"/>
    <w:rsid w:val="007A439F"/>
    <w:rsid w:val="007A4863"/>
    <w:rsid w:val="007A4906"/>
    <w:rsid w:val="007A4A45"/>
    <w:rsid w:val="007A4B52"/>
    <w:rsid w:val="007A4B81"/>
    <w:rsid w:val="007A4C08"/>
    <w:rsid w:val="007A5179"/>
    <w:rsid w:val="007A53DE"/>
    <w:rsid w:val="007A54C3"/>
    <w:rsid w:val="007A5A4A"/>
    <w:rsid w:val="007A5C53"/>
    <w:rsid w:val="007A5CAA"/>
    <w:rsid w:val="007A5DBD"/>
    <w:rsid w:val="007A6A73"/>
    <w:rsid w:val="007A6BE1"/>
    <w:rsid w:val="007A6F55"/>
    <w:rsid w:val="007A750B"/>
    <w:rsid w:val="007A7565"/>
    <w:rsid w:val="007A775C"/>
    <w:rsid w:val="007A78B2"/>
    <w:rsid w:val="007A7ACD"/>
    <w:rsid w:val="007A7C37"/>
    <w:rsid w:val="007B0034"/>
    <w:rsid w:val="007B047B"/>
    <w:rsid w:val="007B0980"/>
    <w:rsid w:val="007B0DDB"/>
    <w:rsid w:val="007B1640"/>
    <w:rsid w:val="007B205A"/>
    <w:rsid w:val="007B2379"/>
    <w:rsid w:val="007B23AA"/>
    <w:rsid w:val="007B245B"/>
    <w:rsid w:val="007B29C8"/>
    <w:rsid w:val="007B2C58"/>
    <w:rsid w:val="007B3755"/>
    <w:rsid w:val="007B37BD"/>
    <w:rsid w:val="007B3872"/>
    <w:rsid w:val="007B3A67"/>
    <w:rsid w:val="007B3F29"/>
    <w:rsid w:val="007B3F4D"/>
    <w:rsid w:val="007B40BB"/>
    <w:rsid w:val="007B49D2"/>
    <w:rsid w:val="007B4B94"/>
    <w:rsid w:val="007B4CEC"/>
    <w:rsid w:val="007B4D56"/>
    <w:rsid w:val="007B4E18"/>
    <w:rsid w:val="007B4ED3"/>
    <w:rsid w:val="007B54C5"/>
    <w:rsid w:val="007B56A0"/>
    <w:rsid w:val="007B5783"/>
    <w:rsid w:val="007B5D0F"/>
    <w:rsid w:val="007B6037"/>
    <w:rsid w:val="007B6122"/>
    <w:rsid w:val="007B6203"/>
    <w:rsid w:val="007B63FF"/>
    <w:rsid w:val="007B6A94"/>
    <w:rsid w:val="007B6BB2"/>
    <w:rsid w:val="007B6D95"/>
    <w:rsid w:val="007B6EDA"/>
    <w:rsid w:val="007B728C"/>
    <w:rsid w:val="007B72CE"/>
    <w:rsid w:val="007B73DD"/>
    <w:rsid w:val="007B7569"/>
    <w:rsid w:val="007B75CC"/>
    <w:rsid w:val="007B7720"/>
    <w:rsid w:val="007B7DED"/>
    <w:rsid w:val="007B7FF3"/>
    <w:rsid w:val="007C0849"/>
    <w:rsid w:val="007C0A7C"/>
    <w:rsid w:val="007C0EA5"/>
    <w:rsid w:val="007C1109"/>
    <w:rsid w:val="007C116C"/>
    <w:rsid w:val="007C1350"/>
    <w:rsid w:val="007C1394"/>
    <w:rsid w:val="007C16FB"/>
    <w:rsid w:val="007C180C"/>
    <w:rsid w:val="007C1971"/>
    <w:rsid w:val="007C2300"/>
    <w:rsid w:val="007C23A2"/>
    <w:rsid w:val="007C2492"/>
    <w:rsid w:val="007C24FB"/>
    <w:rsid w:val="007C2D73"/>
    <w:rsid w:val="007C3201"/>
    <w:rsid w:val="007C3625"/>
    <w:rsid w:val="007C3A83"/>
    <w:rsid w:val="007C3ECA"/>
    <w:rsid w:val="007C43A9"/>
    <w:rsid w:val="007C46A9"/>
    <w:rsid w:val="007C4D4E"/>
    <w:rsid w:val="007C53E5"/>
    <w:rsid w:val="007C545B"/>
    <w:rsid w:val="007C555C"/>
    <w:rsid w:val="007C5600"/>
    <w:rsid w:val="007C5EE7"/>
    <w:rsid w:val="007C6299"/>
    <w:rsid w:val="007C655E"/>
    <w:rsid w:val="007C68BB"/>
    <w:rsid w:val="007C6946"/>
    <w:rsid w:val="007C696F"/>
    <w:rsid w:val="007C6EE0"/>
    <w:rsid w:val="007C6FA7"/>
    <w:rsid w:val="007C7149"/>
    <w:rsid w:val="007C71D9"/>
    <w:rsid w:val="007C75F9"/>
    <w:rsid w:val="007C76E8"/>
    <w:rsid w:val="007C782E"/>
    <w:rsid w:val="007C7A0E"/>
    <w:rsid w:val="007C7A4A"/>
    <w:rsid w:val="007C7AF2"/>
    <w:rsid w:val="007D04D1"/>
    <w:rsid w:val="007D069C"/>
    <w:rsid w:val="007D0762"/>
    <w:rsid w:val="007D0C9F"/>
    <w:rsid w:val="007D0E64"/>
    <w:rsid w:val="007D1BE1"/>
    <w:rsid w:val="007D1CD0"/>
    <w:rsid w:val="007D1D3D"/>
    <w:rsid w:val="007D1DB0"/>
    <w:rsid w:val="007D1DC7"/>
    <w:rsid w:val="007D1F0E"/>
    <w:rsid w:val="007D1FDE"/>
    <w:rsid w:val="007D2863"/>
    <w:rsid w:val="007D2C54"/>
    <w:rsid w:val="007D2F93"/>
    <w:rsid w:val="007D3280"/>
    <w:rsid w:val="007D331B"/>
    <w:rsid w:val="007D3411"/>
    <w:rsid w:val="007D3A3F"/>
    <w:rsid w:val="007D3EBD"/>
    <w:rsid w:val="007D402B"/>
    <w:rsid w:val="007D44A0"/>
    <w:rsid w:val="007D4B55"/>
    <w:rsid w:val="007D4D68"/>
    <w:rsid w:val="007D55F9"/>
    <w:rsid w:val="007D5E68"/>
    <w:rsid w:val="007D5EC2"/>
    <w:rsid w:val="007D6608"/>
    <w:rsid w:val="007D6DD6"/>
    <w:rsid w:val="007D7837"/>
    <w:rsid w:val="007D79E3"/>
    <w:rsid w:val="007E0140"/>
    <w:rsid w:val="007E023F"/>
    <w:rsid w:val="007E064F"/>
    <w:rsid w:val="007E07F1"/>
    <w:rsid w:val="007E0961"/>
    <w:rsid w:val="007E0B35"/>
    <w:rsid w:val="007E0E3A"/>
    <w:rsid w:val="007E0E6D"/>
    <w:rsid w:val="007E121E"/>
    <w:rsid w:val="007E14C0"/>
    <w:rsid w:val="007E1543"/>
    <w:rsid w:val="007E165B"/>
    <w:rsid w:val="007E196B"/>
    <w:rsid w:val="007E226A"/>
    <w:rsid w:val="007E2337"/>
    <w:rsid w:val="007E240A"/>
    <w:rsid w:val="007E25AD"/>
    <w:rsid w:val="007E26BA"/>
    <w:rsid w:val="007E27F0"/>
    <w:rsid w:val="007E2E4B"/>
    <w:rsid w:val="007E2F0D"/>
    <w:rsid w:val="007E311E"/>
    <w:rsid w:val="007E3161"/>
    <w:rsid w:val="007E33B9"/>
    <w:rsid w:val="007E341E"/>
    <w:rsid w:val="007E385F"/>
    <w:rsid w:val="007E38FB"/>
    <w:rsid w:val="007E3B59"/>
    <w:rsid w:val="007E3D8D"/>
    <w:rsid w:val="007E401D"/>
    <w:rsid w:val="007E4184"/>
    <w:rsid w:val="007E450E"/>
    <w:rsid w:val="007E4EAC"/>
    <w:rsid w:val="007E5109"/>
    <w:rsid w:val="007E525D"/>
    <w:rsid w:val="007E5333"/>
    <w:rsid w:val="007E55E6"/>
    <w:rsid w:val="007E56B4"/>
    <w:rsid w:val="007E57EB"/>
    <w:rsid w:val="007E59DA"/>
    <w:rsid w:val="007E5CCB"/>
    <w:rsid w:val="007E60C7"/>
    <w:rsid w:val="007E610E"/>
    <w:rsid w:val="007E627A"/>
    <w:rsid w:val="007E66C9"/>
    <w:rsid w:val="007E675F"/>
    <w:rsid w:val="007E692B"/>
    <w:rsid w:val="007E6A52"/>
    <w:rsid w:val="007E6AF9"/>
    <w:rsid w:val="007E6B05"/>
    <w:rsid w:val="007E6B5F"/>
    <w:rsid w:val="007E7CCB"/>
    <w:rsid w:val="007F033D"/>
    <w:rsid w:val="007F0656"/>
    <w:rsid w:val="007F09E2"/>
    <w:rsid w:val="007F0A38"/>
    <w:rsid w:val="007F10FE"/>
    <w:rsid w:val="007F11A2"/>
    <w:rsid w:val="007F11AD"/>
    <w:rsid w:val="007F129A"/>
    <w:rsid w:val="007F15D1"/>
    <w:rsid w:val="007F15DA"/>
    <w:rsid w:val="007F1961"/>
    <w:rsid w:val="007F1E32"/>
    <w:rsid w:val="007F1F6E"/>
    <w:rsid w:val="007F20E9"/>
    <w:rsid w:val="007F213E"/>
    <w:rsid w:val="007F2274"/>
    <w:rsid w:val="007F24B7"/>
    <w:rsid w:val="007F2703"/>
    <w:rsid w:val="007F2A61"/>
    <w:rsid w:val="007F2A7F"/>
    <w:rsid w:val="007F2E31"/>
    <w:rsid w:val="007F2F12"/>
    <w:rsid w:val="007F3164"/>
    <w:rsid w:val="007F3566"/>
    <w:rsid w:val="007F38F6"/>
    <w:rsid w:val="007F3965"/>
    <w:rsid w:val="007F3AB2"/>
    <w:rsid w:val="007F3B90"/>
    <w:rsid w:val="007F3CF8"/>
    <w:rsid w:val="007F4603"/>
    <w:rsid w:val="007F481E"/>
    <w:rsid w:val="007F4997"/>
    <w:rsid w:val="007F51FA"/>
    <w:rsid w:val="007F598B"/>
    <w:rsid w:val="007F5A18"/>
    <w:rsid w:val="007F5A66"/>
    <w:rsid w:val="007F5CEF"/>
    <w:rsid w:val="007F5FE1"/>
    <w:rsid w:val="007F60E7"/>
    <w:rsid w:val="007F6174"/>
    <w:rsid w:val="007F65A1"/>
    <w:rsid w:val="007F6667"/>
    <w:rsid w:val="007F677B"/>
    <w:rsid w:val="007F7112"/>
    <w:rsid w:val="007F7265"/>
    <w:rsid w:val="007F7328"/>
    <w:rsid w:val="007F75AA"/>
    <w:rsid w:val="007F7C91"/>
    <w:rsid w:val="0080007A"/>
    <w:rsid w:val="008003E6"/>
    <w:rsid w:val="00800518"/>
    <w:rsid w:val="00800C83"/>
    <w:rsid w:val="00800DBD"/>
    <w:rsid w:val="00801196"/>
    <w:rsid w:val="0080211E"/>
    <w:rsid w:val="0080217F"/>
    <w:rsid w:val="0080254C"/>
    <w:rsid w:val="008025BA"/>
    <w:rsid w:val="00802E15"/>
    <w:rsid w:val="00802EAF"/>
    <w:rsid w:val="00802FE7"/>
    <w:rsid w:val="00803275"/>
    <w:rsid w:val="008032DB"/>
    <w:rsid w:val="0080355D"/>
    <w:rsid w:val="008035D1"/>
    <w:rsid w:val="008038A1"/>
    <w:rsid w:val="00803990"/>
    <w:rsid w:val="00803A5F"/>
    <w:rsid w:val="00803A7C"/>
    <w:rsid w:val="0080409A"/>
    <w:rsid w:val="0080429F"/>
    <w:rsid w:val="00804712"/>
    <w:rsid w:val="008047B3"/>
    <w:rsid w:val="008049B5"/>
    <w:rsid w:val="00804B80"/>
    <w:rsid w:val="00804B89"/>
    <w:rsid w:val="00805107"/>
    <w:rsid w:val="008051A3"/>
    <w:rsid w:val="008055BE"/>
    <w:rsid w:val="008056CD"/>
    <w:rsid w:val="008059F1"/>
    <w:rsid w:val="00805B33"/>
    <w:rsid w:val="008062BB"/>
    <w:rsid w:val="00806446"/>
    <w:rsid w:val="00806687"/>
    <w:rsid w:val="0080677A"/>
    <w:rsid w:val="0080685E"/>
    <w:rsid w:val="00806E65"/>
    <w:rsid w:val="00806EE9"/>
    <w:rsid w:val="00807145"/>
    <w:rsid w:val="008079D2"/>
    <w:rsid w:val="00807A75"/>
    <w:rsid w:val="0081021F"/>
    <w:rsid w:val="0081039C"/>
    <w:rsid w:val="008107E2"/>
    <w:rsid w:val="00810894"/>
    <w:rsid w:val="00810C0A"/>
    <w:rsid w:val="008112E4"/>
    <w:rsid w:val="00811AF8"/>
    <w:rsid w:val="00811B36"/>
    <w:rsid w:val="00811C8B"/>
    <w:rsid w:val="00811F23"/>
    <w:rsid w:val="00811F33"/>
    <w:rsid w:val="008121AA"/>
    <w:rsid w:val="008121BA"/>
    <w:rsid w:val="0081224D"/>
    <w:rsid w:val="00812463"/>
    <w:rsid w:val="0081294D"/>
    <w:rsid w:val="00812A9E"/>
    <w:rsid w:val="00812C24"/>
    <w:rsid w:val="008131CC"/>
    <w:rsid w:val="008132EC"/>
    <w:rsid w:val="0081366A"/>
    <w:rsid w:val="00813816"/>
    <w:rsid w:val="00813BD5"/>
    <w:rsid w:val="00813F13"/>
    <w:rsid w:val="00814098"/>
    <w:rsid w:val="00814244"/>
    <w:rsid w:val="008142D9"/>
    <w:rsid w:val="008145B5"/>
    <w:rsid w:val="00814FF7"/>
    <w:rsid w:val="008154D9"/>
    <w:rsid w:val="00815DD7"/>
    <w:rsid w:val="00815E17"/>
    <w:rsid w:val="008160BF"/>
    <w:rsid w:val="00816189"/>
    <w:rsid w:val="00816393"/>
    <w:rsid w:val="008163E1"/>
    <w:rsid w:val="008165E3"/>
    <w:rsid w:val="00816D9F"/>
    <w:rsid w:val="00816EA5"/>
    <w:rsid w:val="0081701B"/>
    <w:rsid w:val="008170DF"/>
    <w:rsid w:val="0081717E"/>
    <w:rsid w:val="008171AD"/>
    <w:rsid w:val="008171CE"/>
    <w:rsid w:val="0081737B"/>
    <w:rsid w:val="008174C9"/>
    <w:rsid w:val="00817E8E"/>
    <w:rsid w:val="0082009F"/>
    <w:rsid w:val="00820648"/>
    <w:rsid w:val="00821764"/>
    <w:rsid w:val="008218B9"/>
    <w:rsid w:val="00821A87"/>
    <w:rsid w:val="00821B13"/>
    <w:rsid w:val="00821BD3"/>
    <w:rsid w:val="00821E9D"/>
    <w:rsid w:val="00822252"/>
    <w:rsid w:val="008225C4"/>
    <w:rsid w:val="008229D4"/>
    <w:rsid w:val="00822B7E"/>
    <w:rsid w:val="00822CE5"/>
    <w:rsid w:val="00823016"/>
    <w:rsid w:val="00823142"/>
    <w:rsid w:val="0082372A"/>
    <w:rsid w:val="00823A3A"/>
    <w:rsid w:val="00823E44"/>
    <w:rsid w:val="0082460F"/>
    <w:rsid w:val="008248C5"/>
    <w:rsid w:val="00824910"/>
    <w:rsid w:val="00824E71"/>
    <w:rsid w:val="00824EE6"/>
    <w:rsid w:val="00824EFC"/>
    <w:rsid w:val="008250BF"/>
    <w:rsid w:val="008252AC"/>
    <w:rsid w:val="008252F1"/>
    <w:rsid w:val="0082538A"/>
    <w:rsid w:val="0082580F"/>
    <w:rsid w:val="00825A94"/>
    <w:rsid w:val="00825B19"/>
    <w:rsid w:val="00825C41"/>
    <w:rsid w:val="00825DBF"/>
    <w:rsid w:val="008264A9"/>
    <w:rsid w:val="00826988"/>
    <w:rsid w:val="00827634"/>
    <w:rsid w:val="0083010D"/>
    <w:rsid w:val="00830112"/>
    <w:rsid w:val="00830416"/>
    <w:rsid w:val="008306FD"/>
    <w:rsid w:val="008307A6"/>
    <w:rsid w:val="00830AFC"/>
    <w:rsid w:val="008310C8"/>
    <w:rsid w:val="008318FE"/>
    <w:rsid w:val="008319F0"/>
    <w:rsid w:val="00831B0A"/>
    <w:rsid w:val="00831F1C"/>
    <w:rsid w:val="00831F8B"/>
    <w:rsid w:val="008322E4"/>
    <w:rsid w:val="008324B6"/>
    <w:rsid w:val="00832A4B"/>
    <w:rsid w:val="00832AE1"/>
    <w:rsid w:val="00833446"/>
    <w:rsid w:val="00833C6B"/>
    <w:rsid w:val="00833DC8"/>
    <w:rsid w:val="00833DD4"/>
    <w:rsid w:val="00833FE8"/>
    <w:rsid w:val="0083468C"/>
    <w:rsid w:val="008346C1"/>
    <w:rsid w:val="008348A2"/>
    <w:rsid w:val="008348EB"/>
    <w:rsid w:val="00834A81"/>
    <w:rsid w:val="00834DA1"/>
    <w:rsid w:val="00834FED"/>
    <w:rsid w:val="00835321"/>
    <w:rsid w:val="0083570B"/>
    <w:rsid w:val="00835835"/>
    <w:rsid w:val="00835845"/>
    <w:rsid w:val="00835D1E"/>
    <w:rsid w:val="00835EA3"/>
    <w:rsid w:val="00835F19"/>
    <w:rsid w:val="0083656E"/>
    <w:rsid w:val="008367BB"/>
    <w:rsid w:val="00836A8F"/>
    <w:rsid w:val="00836B19"/>
    <w:rsid w:val="00836B81"/>
    <w:rsid w:val="00836BB0"/>
    <w:rsid w:val="008374BF"/>
    <w:rsid w:val="008379A6"/>
    <w:rsid w:val="00837A04"/>
    <w:rsid w:val="008400AC"/>
    <w:rsid w:val="008400B5"/>
    <w:rsid w:val="00840A7A"/>
    <w:rsid w:val="00840B4E"/>
    <w:rsid w:val="00840BE2"/>
    <w:rsid w:val="00840CD5"/>
    <w:rsid w:val="0084135C"/>
    <w:rsid w:val="008418F2"/>
    <w:rsid w:val="0084249D"/>
    <w:rsid w:val="0084276D"/>
    <w:rsid w:val="0084297A"/>
    <w:rsid w:val="00842D20"/>
    <w:rsid w:val="00842EF1"/>
    <w:rsid w:val="0084318F"/>
    <w:rsid w:val="00843FCC"/>
    <w:rsid w:val="008441E9"/>
    <w:rsid w:val="008444FC"/>
    <w:rsid w:val="00844B4F"/>
    <w:rsid w:val="00844C18"/>
    <w:rsid w:val="00844D3E"/>
    <w:rsid w:val="00845531"/>
    <w:rsid w:val="00845913"/>
    <w:rsid w:val="008461A4"/>
    <w:rsid w:val="0084635D"/>
    <w:rsid w:val="00846726"/>
    <w:rsid w:val="00846B79"/>
    <w:rsid w:val="00846BC9"/>
    <w:rsid w:val="00846DEA"/>
    <w:rsid w:val="00846E83"/>
    <w:rsid w:val="00847058"/>
    <w:rsid w:val="0084718D"/>
    <w:rsid w:val="00847470"/>
    <w:rsid w:val="0085006F"/>
    <w:rsid w:val="00850327"/>
    <w:rsid w:val="00850482"/>
    <w:rsid w:val="008504E5"/>
    <w:rsid w:val="0085082B"/>
    <w:rsid w:val="0085097E"/>
    <w:rsid w:val="00850BD9"/>
    <w:rsid w:val="00850EFB"/>
    <w:rsid w:val="00851150"/>
    <w:rsid w:val="008514F6"/>
    <w:rsid w:val="0085182A"/>
    <w:rsid w:val="00851D61"/>
    <w:rsid w:val="0085204C"/>
    <w:rsid w:val="00852052"/>
    <w:rsid w:val="008525B6"/>
    <w:rsid w:val="00852B1D"/>
    <w:rsid w:val="00852FA2"/>
    <w:rsid w:val="00853073"/>
    <w:rsid w:val="00853138"/>
    <w:rsid w:val="008534FC"/>
    <w:rsid w:val="00853B27"/>
    <w:rsid w:val="00853E20"/>
    <w:rsid w:val="008540E1"/>
    <w:rsid w:val="00854240"/>
    <w:rsid w:val="008544EC"/>
    <w:rsid w:val="008545E2"/>
    <w:rsid w:val="00855080"/>
    <w:rsid w:val="008553B2"/>
    <w:rsid w:val="008554FE"/>
    <w:rsid w:val="00855E37"/>
    <w:rsid w:val="008560E8"/>
    <w:rsid w:val="00856285"/>
    <w:rsid w:val="00856367"/>
    <w:rsid w:val="008565B4"/>
    <w:rsid w:val="0085671B"/>
    <w:rsid w:val="00857122"/>
    <w:rsid w:val="008574D2"/>
    <w:rsid w:val="008574EE"/>
    <w:rsid w:val="008577FD"/>
    <w:rsid w:val="00857A98"/>
    <w:rsid w:val="00857F10"/>
    <w:rsid w:val="00860722"/>
    <w:rsid w:val="0086124F"/>
    <w:rsid w:val="008616EC"/>
    <w:rsid w:val="00861822"/>
    <w:rsid w:val="0086183F"/>
    <w:rsid w:val="00861B0E"/>
    <w:rsid w:val="00861B65"/>
    <w:rsid w:val="00861BD2"/>
    <w:rsid w:val="00861C9D"/>
    <w:rsid w:val="00861EB9"/>
    <w:rsid w:val="00861EBC"/>
    <w:rsid w:val="00862480"/>
    <w:rsid w:val="00862538"/>
    <w:rsid w:val="00862B1D"/>
    <w:rsid w:val="00862F93"/>
    <w:rsid w:val="00863B6F"/>
    <w:rsid w:val="00863D23"/>
    <w:rsid w:val="00864156"/>
    <w:rsid w:val="008642D5"/>
    <w:rsid w:val="0086435F"/>
    <w:rsid w:val="008647EB"/>
    <w:rsid w:val="0086494F"/>
    <w:rsid w:val="00864AEB"/>
    <w:rsid w:val="00864D05"/>
    <w:rsid w:val="0086520C"/>
    <w:rsid w:val="0086568F"/>
    <w:rsid w:val="00865976"/>
    <w:rsid w:val="00865A39"/>
    <w:rsid w:val="00865AC1"/>
    <w:rsid w:val="00865EC6"/>
    <w:rsid w:val="008661A6"/>
    <w:rsid w:val="008663DC"/>
    <w:rsid w:val="00866462"/>
    <w:rsid w:val="008669AF"/>
    <w:rsid w:val="00866F1E"/>
    <w:rsid w:val="00866F8A"/>
    <w:rsid w:val="00867097"/>
    <w:rsid w:val="0086736D"/>
    <w:rsid w:val="00867408"/>
    <w:rsid w:val="00867835"/>
    <w:rsid w:val="0086787B"/>
    <w:rsid w:val="00867979"/>
    <w:rsid w:val="00867D5C"/>
    <w:rsid w:val="00867F7E"/>
    <w:rsid w:val="00870298"/>
    <w:rsid w:val="00870435"/>
    <w:rsid w:val="00870937"/>
    <w:rsid w:val="00870B58"/>
    <w:rsid w:val="00870E25"/>
    <w:rsid w:val="00870E66"/>
    <w:rsid w:val="00870EAF"/>
    <w:rsid w:val="00870FC9"/>
    <w:rsid w:val="0087118A"/>
    <w:rsid w:val="008712C4"/>
    <w:rsid w:val="0087137C"/>
    <w:rsid w:val="008719DC"/>
    <w:rsid w:val="00871A4C"/>
    <w:rsid w:val="00871BCD"/>
    <w:rsid w:val="00871E0E"/>
    <w:rsid w:val="00872158"/>
    <w:rsid w:val="008724C2"/>
    <w:rsid w:val="0087255F"/>
    <w:rsid w:val="008726E0"/>
    <w:rsid w:val="00872983"/>
    <w:rsid w:val="00872E31"/>
    <w:rsid w:val="00873108"/>
    <w:rsid w:val="008733D9"/>
    <w:rsid w:val="008734D8"/>
    <w:rsid w:val="00873660"/>
    <w:rsid w:val="00873978"/>
    <w:rsid w:val="00873BD5"/>
    <w:rsid w:val="00873CD6"/>
    <w:rsid w:val="00873D67"/>
    <w:rsid w:val="00873DFD"/>
    <w:rsid w:val="00873F4D"/>
    <w:rsid w:val="0087400C"/>
    <w:rsid w:val="00874302"/>
    <w:rsid w:val="00874465"/>
    <w:rsid w:val="008744D5"/>
    <w:rsid w:val="00874545"/>
    <w:rsid w:val="0087484D"/>
    <w:rsid w:val="00874C78"/>
    <w:rsid w:val="008754EC"/>
    <w:rsid w:val="00875821"/>
    <w:rsid w:val="00876222"/>
    <w:rsid w:val="008764D8"/>
    <w:rsid w:val="0087672D"/>
    <w:rsid w:val="008767DA"/>
    <w:rsid w:val="0087688D"/>
    <w:rsid w:val="0087695C"/>
    <w:rsid w:val="00876ACC"/>
    <w:rsid w:val="0087703E"/>
    <w:rsid w:val="00877227"/>
    <w:rsid w:val="00877D88"/>
    <w:rsid w:val="008800A0"/>
    <w:rsid w:val="00880448"/>
    <w:rsid w:val="00880DB5"/>
    <w:rsid w:val="00880FFD"/>
    <w:rsid w:val="008810D1"/>
    <w:rsid w:val="00881123"/>
    <w:rsid w:val="0088115C"/>
    <w:rsid w:val="008811D5"/>
    <w:rsid w:val="00881293"/>
    <w:rsid w:val="00881493"/>
    <w:rsid w:val="00881878"/>
    <w:rsid w:val="008822D8"/>
    <w:rsid w:val="00882883"/>
    <w:rsid w:val="008829B2"/>
    <w:rsid w:val="00882AD6"/>
    <w:rsid w:val="00882D25"/>
    <w:rsid w:val="00882FCB"/>
    <w:rsid w:val="00883206"/>
    <w:rsid w:val="00883507"/>
    <w:rsid w:val="00883E7A"/>
    <w:rsid w:val="00884254"/>
    <w:rsid w:val="008842D6"/>
    <w:rsid w:val="0088430D"/>
    <w:rsid w:val="00884482"/>
    <w:rsid w:val="00884E14"/>
    <w:rsid w:val="00884EB1"/>
    <w:rsid w:val="00884F65"/>
    <w:rsid w:val="00885192"/>
    <w:rsid w:val="008854A0"/>
    <w:rsid w:val="00885646"/>
    <w:rsid w:val="00885760"/>
    <w:rsid w:val="00885882"/>
    <w:rsid w:val="008858E3"/>
    <w:rsid w:val="0088597F"/>
    <w:rsid w:val="00885EE3"/>
    <w:rsid w:val="00885F53"/>
    <w:rsid w:val="008863C4"/>
    <w:rsid w:val="008868AD"/>
    <w:rsid w:val="008868C4"/>
    <w:rsid w:val="008869CF"/>
    <w:rsid w:val="00887493"/>
    <w:rsid w:val="0088758E"/>
    <w:rsid w:val="00887B3B"/>
    <w:rsid w:val="008900EF"/>
    <w:rsid w:val="0089012F"/>
    <w:rsid w:val="00890176"/>
    <w:rsid w:val="0089018B"/>
    <w:rsid w:val="00890778"/>
    <w:rsid w:val="00890CE8"/>
    <w:rsid w:val="00890ECE"/>
    <w:rsid w:val="00891001"/>
    <w:rsid w:val="00891880"/>
    <w:rsid w:val="00891CA7"/>
    <w:rsid w:val="00891E6F"/>
    <w:rsid w:val="00891F7B"/>
    <w:rsid w:val="00892099"/>
    <w:rsid w:val="00892253"/>
    <w:rsid w:val="008923F6"/>
    <w:rsid w:val="008924E6"/>
    <w:rsid w:val="00892E93"/>
    <w:rsid w:val="0089396F"/>
    <w:rsid w:val="00893C47"/>
    <w:rsid w:val="0089448A"/>
    <w:rsid w:val="0089465D"/>
    <w:rsid w:val="008948EC"/>
    <w:rsid w:val="0089494E"/>
    <w:rsid w:val="008949A8"/>
    <w:rsid w:val="00894EF3"/>
    <w:rsid w:val="0089512B"/>
    <w:rsid w:val="00895583"/>
    <w:rsid w:val="008956A0"/>
    <w:rsid w:val="00895DA6"/>
    <w:rsid w:val="0089648F"/>
    <w:rsid w:val="00896658"/>
    <w:rsid w:val="0089692D"/>
    <w:rsid w:val="00896BC3"/>
    <w:rsid w:val="008970AD"/>
    <w:rsid w:val="0089720A"/>
    <w:rsid w:val="008975DF"/>
    <w:rsid w:val="008977C7"/>
    <w:rsid w:val="008979FE"/>
    <w:rsid w:val="008A00B1"/>
    <w:rsid w:val="008A0156"/>
    <w:rsid w:val="008A0CB7"/>
    <w:rsid w:val="008A0DF7"/>
    <w:rsid w:val="008A0E55"/>
    <w:rsid w:val="008A135B"/>
    <w:rsid w:val="008A1645"/>
    <w:rsid w:val="008A183F"/>
    <w:rsid w:val="008A1A70"/>
    <w:rsid w:val="008A1B66"/>
    <w:rsid w:val="008A1C67"/>
    <w:rsid w:val="008A209D"/>
    <w:rsid w:val="008A2609"/>
    <w:rsid w:val="008A2D75"/>
    <w:rsid w:val="008A2E48"/>
    <w:rsid w:val="008A33A7"/>
    <w:rsid w:val="008A3658"/>
    <w:rsid w:val="008A373F"/>
    <w:rsid w:val="008A3CFC"/>
    <w:rsid w:val="008A405D"/>
    <w:rsid w:val="008A4060"/>
    <w:rsid w:val="008A4106"/>
    <w:rsid w:val="008A49DA"/>
    <w:rsid w:val="008A4EC5"/>
    <w:rsid w:val="008A510A"/>
    <w:rsid w:val="008A54EF"/>
    <w:rsid w:val="008A5569"/>
    <w:rsid w:val="008A59B0"/>
    <w:rsid w:val="008A5B05"/>
    <w:rsid w:val="008A5EA0"/>
    <w:rsid w:val="008A6694"/>
    <w:rsid w:val="008A67AD"/>
    <w:rsid w:val="008A69D1"/>
    <w:rsid w:val="008A6C3C"/>
    <w:rsid w:val="008A6F80"/>
    <w:rsid w:val="008A6FA3"/>
    <w:rsid w:val="008A71BB"/>
    <w:rsid w:val="008A740D"/>
    <w:rsid w:val="008A7536"/>
    <w:rsid w:val="008A7737"/>
    <w:rsid w:val="008A7B4B"/>
    <w:rsid w:val="008B0487"/>
    <w:rsid w:val="008B0B47"/>
    <w:rsid w:val="008B0EF6"/>
    <w:rsid w:val="008B1105"/>
    <w:rsid w:val="008B1190"/>
    <w:rsid w:val="008B1202"/>
    <w:rsid w:val="008B12CA"/>
    <w:rsid w:val="008B1641"/>
    <w:rsid w:val="008B17FC"/>
    <w:rsid w:val="008B185A"/>
    <w:rsid w:val="008B1DF7"/>
    <w:rsid w:val="008B1E9E"/>
    <w:rsid w:val="008B204D"/>
    <w:rsid w:val="008B2132"/>
    <w:rsid w:val="008B231D"/>
    <w:rsid w:val="008B2480"/>
    <w:rsid w:val="008B2987"/>
    <w:rsid w:val="008B32FA"/>
    <w:rsid w:val="008B341A"/>
    <w:rsid w:val="008B36D3"/>
    <w:rsid w:val="008B38A9"/>
    <w:rsid w:val="008B38BE"/>
    <w:rsid w:val="008B3CA2"/>
    <w:rsid w:val="008B3D13"/>
    <w:rsid w:val="008B3F30"/>
    <w:rsid w:val="008B420F"/>
    <w:rsid w:val="008B4442"/>
    <w:rsid w:val="008B4591"/>
    <w:rsid w:val="008B4676"/>
    <w:rsid w:val="008B4867"/>
    <w:rsid w:val="008B4908"/>
    <w:rsid w:val="008B4D15"/>
    <w:rsid w:val="008B4D46"/>
    <w:rsid w:val="008B4EEF"/>
    <w:rsid w:val="008B575A"/>
    <w:rsid w:val="008B5A4A"/>
    <w:rsid w:val="008B5D5E"/>
    <w:rsid w:val="008B5D74"/>
    <w:rsid w:val="008B60A9"/>
    <w:rsid w:val="008B60FF"/>
    <w:rsid w:val="008B61D9"/>
    <w:rsid w:val="008B6389"/>
    <w:rsid w:val="008B6410"/>
    <w:rsid w:val="008B648F"/>
    <w:rsid w:val="008B6887"/>
    <w:rsid w:val="008B6BB9"/>
    <w:rsid w:val="008B6E29"/>
    <w:rsid w:val="008B6FD0"/>
    <w:rsid w:val="008B70AC"/>
    <w:rsid w:val="008B7196"/>
    <w:rsid w:val="008B747B"/>
    <w:rsid w:val="008B7A27"/>
    <w:rsid w:val="008B7D4B"/>
    <w:rsid w:val="008B7DF6"/>
    <w:rsid w:val="008C00A3"/>
    <w:rsid w:val="008C00CD"/>
    <w:rsid w:val="008C02E2"/>
    <w:rsid w:val="008C06E9"/>
    <w:rsid w:val="008C0D85"/>
    <w:rsid w:val="008C0E7D"/>
    <w:rsid w:val="008C0FCD"/>
    <w:rsid w:val="008C1127"/>
    <w:rsid w:val="008C1227"/>
    <w:rsid w:val="008C20A9"/>
    <w:rsid w:val="008C2262"/>
    <w:rsid w:val="008C23DA"/>
    <w:rsid w:val="008C2EC0"/>
    <w:rsid w:val="008C2F2E"/>
    <w:rsid w:val="008C2FD1"/>
    <w:rsid w:val="008C31B6"/>
    <w:rsid w:val="008C31D3"/>
    <w:rsid w:val="008C3391"/>
    <w:rsid w:val="008C3507"/>
    <w:rsid w:val="008C367D"/>
    <w:rsid w:val="008C3CF3"/>
    <w:rsid w:val="008C409F"/>
    <w:rsid w:val="008C40FF"/>
    <w:rsid w:val="008C4415"/>
    <w:rsid w:val="008C4DD2"/>
    <w:rsid w:val="008C4FBC"/>
    <w:rsid w:val="008C53C2"/>
    <w:rsid w:val="008C54E7"/>
    <w:rsid w:val="008C578D"/>
    <w:rsid w:val="008C5923"/>
    <w:rsid w:val="008C5ACA"/>
    <w:rsid w:val="008C5B1F"/>
    <w:rsid w:val="008C66F8"/>
    <w:rsid w:val="008C69E8"/>
    <w:rsid w:val="008C6AC7"/>
    <w:rsid w:val="008C6CEB"/>
    <w:rsid w:val="008C6DBB"/>
    <w:rsid w:val="008C723D"/>
    <w:rsid w:val="008C7267"/>
    <w:rsid w:val="008C7FEF"/>
    <w:rsid w:val="008D01D5"/>
    <w:rsid w:val="008D02A0"/>
    <w:rsid w:val="008D030C"/>
    <w:rsid w:val="008D041A"/>
    <w:rsid w:val="008D0562"/>
    <w:rsid w:val="008D0983"/>
    <w:rsid w:val="008D0AFA"/>
    <w:rsid w:val="008D0BCF"/>
    <w:rsid w:val="008D156B"/>
    <w:rsid w:val="008D1854"/>
    <w:rsid w:val="008D1E39"/>
    <w:rsid w:val="008D1EE9"/>
    <w:rsid w:val="008D23AC"/>
    <w:rsid w:val="008D2413"/>
    <w:rsid w:val="008D24A5"/>
    <w:rsid w:val="008D27ED"/>
    <w:rsid w:val="008D2936"/>
    <w:rsid w:val="008D2A50"/>
    <w:rsid w:val="008D2AD7"/>
    <w:rsid w:val="008D2BD4"/>
    <w:rsid w:val="008D2F50"/>
    <w:rsid w:val="008D2FAF"/>
    <w:rsid w:val="008D3002"/>
    <w:rsid w:val="008D30AE"/>
    <w:rsid w:val="008D3DFC"/>
    <w:rsid w:val="008D3F36"/>
    <w:rsid w:val="008D3F8C"/>
    <w:rsid w:val="008D4A10"/>
    <w:rsid w:val="008D4BBF"/>
    <w:rsid w:val="008D4DBE"/>
    <w:rsid w:val="008D4E03"/>
    <w:rsid w:val="008D546C"/>
    <w:rsid w:val="008D550E"/>
    <w:rsid w:val="008D59A4"/>
    <w:rsid w:val="008D5DCC"/>
    <w:rsid w:val="008D5DE1"/>
    <w:rsid w:val="008D5E06"/>
    <w:rsid w:val="008D5E8A"/>
    <w:rsid w:val="008D6155"/>
    <w:rsid w:val="008D676A"/>
    <w:rsid w:val="008D6963"/>
    <w:rsid w:val="008D6D15"/>
    <w:rsid w:val="008D7055"/>
    <w:rsid w:val="008D70E1"/>
    <w:rsid w:val="008D718A"/>
    <w:rsid w:val="008D728F"/>
    <w:rsid w:val="008D76DE"/>
    <w:rsid w:val="008D78B7"/>
    <w:rsid w:val="008D7BF4"/>
    <w:rsid w:val="008D7C5C"/>
    <w:rsid w:val="008E0343"/>
    <w:rsid w:val="008E063D"/>
    <w:rsid w:val="008E09B4"/>
    <w:rsid w:val="008E0DBD"/>
    <w:rsid w:val="008E158F"/>
    <w:rsid w:val="008E199E"/>
    <w:rsid w:val="008E1BEC"/>
    <w:rsid w:val="008E1C1D"/>
    <w:rsid w:val="008E1DBC"/>
    <w:rsid w:val="008E1F58"/>
    <w:rsid w:val="008E2176"/>
    <w:rsid w:val="008E21B0"/>
    <w:rsid w:val="008E220C"/>
    <w:rsid w:val="008E2301"/>
    <w:rsid w:val="008E2309"/>
    <w:rsid w:val="008E2515"/>
    <w:rsid w:val="008E2A69"/>
    <w:rsid w:val="008E2B5B"/>
    <w:rsid w:val="008E3596"/>
    <w:rsid w:val="008E3647"/>
    <w:rsid w:val="008E36EB"/>
    <w:rsid w:val="008E38EA"/>
    <w:rsid w:val="008E38EE"/>
    <w:rsid w:val="008E3F11"/>
    <w:rsid w:val="008E4194"/>
    <w:rsid w:val="008E46C1"/>
    <w:rsid w:val="008E4F92"/>
    <w:rsid w:val="008E57A6"/>
    <w:rsid w:val="008E59A2"/>
    <w:rsid w:val="008E5AFF"/>
    <w:rsid w:val="008E5D0A"/>
    <w:rsid w:val="008E6028"/>
    <w:rsid w:val="008E6243"/>
    <w:rsid w:val="008E69A3"/>
    <w:rsid w:val="008E6E49"/>
    <w:rsid w:val="008E6ED6"/>
    <w:rsid w:val="008E6F21"/>
    <w:rsid w:val="008E74AA"/>
    <w:rsid w:val="008E758C"/>
    <w:rsid w:val="008E7B1F"/>
    <w:rsid w:val="008E7C2D"/>
    <w:rsid w:val="008F0219"/>
    <w:rsid w:val="008F02E0"/>
    <w:rsid w:val="008F0890"/>
    <w:rsid w:val="008F0909"/>
    <w:rsid w:val="008F0D31"/>
    <w:rsid w:val="008F1147"/>
    <w:rsid w:val="008F1222"/>
    <w:rsid w:val="008F149D"/>
    <w:rsid w:val="008F1A81"/>
    <w:rsid w:val="008F1B9D"/>
    <w:rsid w:val="008F1E06"/>
    <w:rsid w:val="008F1EED"/>
    <w:rsid w:val="008F244B"/>
    <w:rsid w:val="008F2573"/>
    <w:rsid w:val="008F2728"/>
    <w:rsid w:val="008F2A9F"/>
    <w:rsid w:val="008F31C5"/>
    <w:rsid w:val="008F31E3"/>
    <w:rsid w:val="008F3410"/>
    <w:rsid w:val="008F355F"/>
    <w:rsid w:val="008F3C0E"/>
    <w:rsid w:val="008F3F4E"/>
    <w:rsid w:val="008F3F6B"/>
    <w:rsid w:val="008F4548"/>
    <w:rsid w:val="008F49D1"/>
    <w:rsid w:val="008F563E"/>
    <w:rsid w:val="008F59C2"/>
    <w:rsid w:val="008F5AFB"/>
    <w:rsid w:val="008F672C"/>
    <w:rsid w:val="008F7053"/>
    <w:rsid w:val="008F745C"/>
    <w:rsid w:val="008F770E"/>
    <w:rsid w:val="008F77C5"/>
    <w:rsid w:val="008F7A54"/>
    <w:rsid w:val="008F7C2B"/>
    <w:rsid w:val="008F7CB3"/>
    <w:rsid w:val="008F7D90"/>
    <w:rsid w:val="008F7E72"/>
    <w:rsid w:val="008F7F49"/>
    <w:rsid w:val="00900A45"/>
    <w:rsid w:val="00900B2D"/>
    <w:rsid w:val="00900D93"/>
    <w:rsid w:val="00901B2F"/>
    <w:rsid w:val="00901B6C"/>
    <w:rsid w:val="0090242E"/>
    <w:rsid w:val="00902C3D"/>
    <w:rsid w:val="00902D74"/>
    <w:rsid w:val="009030DC"/>
    <w:rsid w:val="009030F4"/>
    <w:rsid w:val="00903413"/>
    <w:rsid w:val="00903AFC"/>
    <w:rsid w:val="0090418F"/>
    <w:rsid w:val="00904963"/>
    <w:rsid w:val="00904B3C"/>
    <w:rsid w:val="00904BFE"/>
    <w:rsid w:val="0090540D"/>
    <w:rsid w:val="00905515"/>
    <w:rsid w:val="009055EE"/>
    <w:rsid w:val="00905971"/>
    <w:rsid w:val="00905C64"/>
    <w:rsid w:val="00905D05"/>
    <w:rsid w:val="00905E14"/>
    <w:rsid w:val="00905E9E"/>
    <w:rsid w:val="00905F8A"/>
    <w:rsid w:val="00906147"/>
    <w:rsid w:val="009062ED"/>
    <w:rsid w:val="0090633E"/>
    <w:rsid w:val="00906B81"/>
    <w:rsid w:val="00906B9D"/>
    <w:rsid w:val="00906EC7"/>
    <w:rsid w:val="00907C7D"/>
    <w:rsid w:val="00907D6D"/>
    <w:rsid w:val="00907FA3"/>
    <w:rsid w:val="009104B3"/>
    <w:rsid w:val="00910C14"/>
    <w:rsid w:val="00911001"/>
    <w:rsid w:val="009117B1"/>
    <w:rsid w:val="00911B39"/>
    <w:rsid w:val="00911F96"/>
    <w:rsid w:val="009122E5"/>
    <w:rsid w:val="009122E9"/>
    <w:rsid w:val="009124E2"/>
    <w:rsid w:val="00912FDB"/>
    <w:rsid w:val="009131FD"/>
    <w:rsid w:val="009137F8"/>
    <w:rsid w:val="00913AE4"/>
    <w:rsid w:val="00914349"/>
    <w:rsid w:val="009147A6"/>
    <w:rsid w:val="00914895"/>
    <w:rsid w:val="009149D0"/>
    <w:rsid w:val="00914ACE"/>
    <w:rsid w:val="00914ADC"/>
    <w:rsid w:val="009154C8"/>
    <w:rsid w:val="009156B3"/>
    <w:rsid w:val="0091596D"/>
    <w:rsid w:val="00915B42"/>
    <w:rsid w:val="00915B89"/>
    <w:rsid w:val="00915BAD"/>
    <w:rsid w:val="00915F9F"/>
    <w:rsid w:val="009160CE"/>
    <w:rsid w:val="009165AE"/>
    <w:rsid w:val="00916954"/>
    <w:rsid w:val="00916D83"/>
    <w:rsid w:val="0091740F"/>
    <w:rsid w:val="00917593"/>
    <w:rsid w:val="009175C5"/>
    <w:rsid w:val="00917929"/>
    <w:rsid w:val="00917B32"/>
    <w:rsid w:val="00917C11"/>
    <w:rsid w:val="00917C91"/>
    <w:rsid w:val="00917DCA"/>
    <w:rsid w:val="00917E67"/>
    <w:rsid w:val="009202C3"/>
    <w:rsid w:val="009207F1"/>
    <w:rsid w:val="009209F7"/>
    <w:rsid w:val="00921D08"/>
    <w:rsid w:val="00921E94"/>
    <w:rsid w:val="00921F30"/>
    <w:rsid w:val="00922C36"/>
    <w:rsid w:val="00922D47"/>
    <w:rsid w:val="00922E85"/>
    <w:rsid w:val="00922F4F"/>
    <w:rsid w:val="0092316B"/>
    <w:rsid w:val="00923218"/>
    <w:rsid w:val="009232C2"/>
    <w:rsid w:val="009233D4"/>
    <w:rsid w:val="0092362C"/>
    <w:rsid w:val="00923825"/>
    <w:rsid w:val="00923A6A"/>
    <w:rsid w:val="00923B5A"/>
    <w:rsid w:val="00923DBA"/>
    <w:rsid w:val="009240CC"/>
    <w:rsid w:val="00924113"/>
    <w:rsid w:val="009246E3"/>
    <w:rsid w:val="00924840"/>
    <w:rsid w:val="00924914"/>
    <w:rsid w:val="00924A82"/>
    <w:rsid w:val="00924E02"/>
    <w:rsid w:val="00924F7A"/>
    <w:rsid w:val="009255F1"/>
    <w:rsid w:val="009256E5"/>
    <w:rsid w:val="00925B31"/>
    <w:rsid w:val="00925E5A"/>
    <w:rsid w:val="00925E8C"/>
    <w:rsid w:val="00926048"/>
    <w:rsid w:val="00926356"/>
    <w:rsid w:val="00926B27"/>
    <w:rsid w:val="00926EC9"/>
    <w:rsid w:val="00926FAB"/>
    <w:rsid w:val="00926FFC"/>
    <w:rsid w:val="00927E51"/>
    <w:rsid w:val="00927EB1"/>
    <w:rsid w:val="0093018D"/>
    <w:rsid w:val="00930227"/>
    <w:rsid w:val="009302B5"/>
    <w:rsid w:val="009303B1"/>
    <w:rsid w:val="00930C14"/>
    <w:rsid w:val="00930D16"/>
    <w:rsid w:val="00931146"/>
    <w:rsid w:val="0093119B"/>
    <w:rsid w:val="00931454"/>
    <w:rsid w:val="0093160A"/>
    <w:rsid w:val="00931A40"/>
    <w:rsid w:val="00931B2C"/>
    <w:rsid w:val="00931C26"/>
    <w:rsid w:val="00931E69"/>
    <w:rsid w:val="00932451"/>
    <w:rsid w:val="00933300"/>
    <w:rsid w:val="00933C2A"/>
    <w:rsid w:val="00933D44"/>
    <w:rsid w:val="00933DE4"/>
    <w:rsid w:val="00933E3C"/>
    <w:rsid w:val="00933FE5"/>
    <w:rsid w:val="00934027"/>
    <w:rsid w:val="009343F7"/>
    <w:rsid w:val="009344A7"/>
    <w:rsid w:val="009344DB"/>
    <w:rsid w:val="009346B4"/>
    <w:rsid w:val="0093470C"/>
    <w:rsid w:val="00934CC1"/>
    <w:rsid w:val="00934D50"/>
    <w:rsid w:val="00934DA7"/>
    <w:rsid w:val="0093502A"/>
    <w:rsid w:val="00935210"/>
    <w:rsid w:val="00935807"/>
    <w:rsid w:val="00935A00"/>
    <w:rsid w:val="00935CB8"/>
    <w:rsid w:val="00935E40"/>
    <w:rsid w:val="00935E57"/>
    <w:rsid w:val="00935F48"/>
    <w:rsid w:val="00936174"/>
    <w:rsid w:val="00936234"/>
    <w:rsid w:val="00936650"/>
    <w:rsid w:val="00936769"/>
    <w:rsid w:val="0093677F"/>
    <w:rsid w:val="00936FB5"/>
    <w:rsid w:val="00937046"/>
    <w:rsid w:val="00937247"/>
    <w:rsid w:val="00937479"/>
    <w:rsid w:val="00937481"/>
    <w:rsid w:val="00937973"/>
    <w:rsid w:val="00937AE1"/>
    <w:rsid w:val="00937C49"/>
    <w:rsid w:val="00940115"/>
    <w:rsid w:val="0094015B"/>
    <w:rsid w:val="009401C4"/>
    <w:rsid w:val="00940633"/>
    <w:rsid w:val="0094075F"/>
    <w:rsid w:val="0094097E"/>
    <w:rsid w:val="00940AC8"/>
    <w:rsid w:val="00940C83"/>
    <w:rsid w:val="009410BE"/>
    <w:rsid w:val="009414C5"/>
    <w:rsid w:val="00941889"/>
    <w:rsid w:val="009418CE"/>
    <w:rsid w:val="00941AEA"/>
    <w:rsid w:val="00941B24"/>
    <w:rsid w:val="00942036"/>
    <w:rsid w:val="009420A1"/>
    <w:rsid w:val="0094240E"/>
    <w:rsid w:val="00942589"/>
    <w:rsid w:val="009425E1"/>
    <w:rsid w:val="0094278D"/>
    <w:rsid w:val="00942A49"/>
    <w:rsid w:val="00943354"/>
    <w:rsid w:val="009435F6"/>
    <w:rsid w:val="009436F1"/>
    <w:rsid w:val="00943853"/>
    <w:rsid w:val="009438DF"/>
    <w:rsid w:val="009443CC"/>
    <w:rsid w:val="009444E8"/>
    <w:rsid w:val="00944505"/>
    <w:rsid w:val="009446B0"/>
    <w:rsid w:val="00944955"/>
    <w:rsid w:val="00944DBC"/>
    <w:rsid w:val="00944FD0"/>
    <w:rsid w:val="0094511E"/>
    <w:rsid w:val="009453CB"/>
    <w:rsid w:val="00945404"/>
    <w:rsid w:val="009455ED"/>
    <w:rsid w:val="009455F6"/>
    <w:rsid w:val="0094573E"/>
    <w:rsid w:val="00945868"/>
    <w:rsid w:val="009459AA"/>
    <w:rsid w:val="00945B38"/>
    <w:rsid w:val="00945CC8"/>
    <w:rsid w:val="00945FA7"/>
    <w:rsid w:val="00946161"/>
    <w:rsid w:val="00946476"/>
    <w:rsid w:val="00946529"/>
    <w:rsid w:val="009470A2"/>
    <w:rsid w:val="00947296"/>
    <w:rsid w:val="00947945"/>
    <w:rsid w:val="009479BC"/>
    <w:rsid w:val="00947A6A"/>
    <w:rsid w:val="00947B3E"/>
    <w:rsid w:val="00947E83"/>
    <w:rsid w:val="0095044E"/>
    <w:rsid w:val="0095055B"/>
    <w:rsid w:val="009505EC"/>
    <w:rsid w:val="009506C6"/>
    <w:rsid w:val="009508C2"/>
    <w:rsid w:val="0095096F"/>
    <w:rsid w:val="00950A56"/>
    <w:rsid w:val="00950EC7"/>
    <w:rsid w:val="0095139F"/>
    <w:rsid w:val="00951587"/>
    <w:rsid w:val="0095166B"/>
    <w:rsid w:val="009517ED"/>
    <w:rsid w:val="00951B82"/>
    <w:rsid w:val="00951FE5"/>
    <w:rsid w:val="0095242A"/>
    <w:rsid w:val="0095264F"/>
    <w:rsid w:val="00952FC8"/>
    <w:rsid w:val="0095305A"/>
    <w:rsid w:val="0095382C"/>
    <w:rsid w:val="00953D42"/>
    <w:rsid w:val="009546C4"/>
    <w:rsid w:val="009551ED"/>
    <w:rsid w:val="00955406"/>
    <w:rsid w:val="00955AE9"/>
    <w:rsid w:val="00955D0E"/>
    <w:rsid w:val="00955E6C"/>
    <w:rsid w:val="00955E88"/>
    <w:rsid w:val="0095633B"/>
    <w:rsid w:val="00956717"/>
    <w:rsid w:val="00956885"/>
    <w:rsid w:val="00956C98"/>
    <w:rsid w:val="009571C0"/>
    <w:rsid w:val="009576A7"/>
    <w:rsid w:val="00957974"/>
    <w:rsid w:val="00957C4F"/>
    <w:rsid w:val="0096004B"/>
    <w:rsid w:val="009603BA"/>
    <w:rsid w:val="009608D5"/>
    <w:rsid w:val="00960EB9"/>
    <w:rsid w:val="009613F9"/>
    <w:rsid w:val="0096144F"/>
    <w:rsid w:val="00961599"/>
    <w:rsid w:val="009615BE"/>
    <w:rsid w:val="00961ACA"/>
    <w:rsid w:val="00961BE3"/>
    <w:rsid w:val="00961DB1"/>
    <w:rsid w:val="00961DDB"/>
    <w:rsid w:val="00961F68"/>
    <w:rsid w:val="009626D6"/>
    <w:rsid w:val="00962894"/>
    <w:rsid w:val="00962CC3"/>
    <w:rsid w:val="00962D27"/>
    <w:rsid w:val="009630F7"/>
    <w:rsid w:val="00963273"/>
    <w:rsid w:val="009637E5"/>
    <w:rsid w:val="009638D6"/>
    <w:rsid w:val="00963CDE"/>
    <w:rsid w:val="00963E45"/>
    <w:rsid w:val="009640AD"/>
    <w:rsid w:val="009643F1"/>
    <w:rsid w:val="00964505"/>
    <w:rsid w:val="0096459E"/>
    <w:rsid w:val="00964A4B"/>
    <w:rsid w:val="00964F9C"/>
    <w:rsid w:val="0096512B"/>
    <w:rsid w:val="0096584A"/>
    <w:rsid w:val="00965CBF"/>
    <w:rsid w:val="009661E7"/>
    <w:rsid w:val="00966272"/>
    <w:rsid w:val="00966919"/>
    <w:rsid w:val="00966962"/>
    <w:rsid w:val="00966CAC"/>
    <w:rsid w:val="00967287"/>
    <w:rsid w:val="009673BF"/>
    <w:rsid w:val="009675BF"/>
    <w:rsid w:val="00967DE6"/>
    <w:rsid w:val="00967EBE"/>
    <w:rsid w:val="009701E8"/>
    <w:rsid w:val="009706A7"/>
    <w:rsid w:val="00970C14"/>
    <w:rsid w:val="00970CEF"/>
    <w:rsid w:val="00970EA4"/>
    <w:rsid w:val="00970FB1"/>
    <w:rsid w:val="00971679"/>
    <w:rsid w:val="00971B71"/>
    <w:rsid w:val="00971C96"/>
    <w:rsid w:val="00971E65"/>
    <w:rsid w:val="00971F19"/>
    <w:rsid w:val="00972570"/>
    <w:rsid w:val="009726D3"/>
    <w:rsid w:val="009729BB"/>
    <w:rsid w:val="00972A2F"/>
    <w:rsid w:val="00972E3C"/>
    <w:rsid w:val="00973365"/>
    <w:rsid w:val="0097378C"/>
    <w:rsid w:val="009737B8"/>
    <w:rsid w:val="0097384C"/>
    <w:rsid w:val="00973A3F"/>
    <w:rsid w:val="00973D91"/>
    <w:rsid w:val="00973E36"/>
    <w:rsid w:val="00973F89"/>
    <w:rsid w:val="00974369"/>
    <w:rsid w:val="00974579"/>
    <w:rsid w:val="0097464E"/>
    <w:rsid w:val="00974B1F"/>
    <w:rsid w:val="00974F9C"/>
    <w:rsid w:val="00975B92"/>
    <w:rsid w:val="00975C29"/>
    <w:rsid w:val="00975CC4"/>
    <w:rsid w:val="009762E5"/>
    <w:rsid w:val="0097685F"/>
    <w:rsid w:val="0097690D"/>
    <w:rsid w:val="00976A39"/>
    <w:rsid w:val="00976B60"/>
    <w:rsid w:val="00976BEB"/>
    <w:rsid w:val="00976CD5"/>
    <w:rsid w:val="00976F1A"/>
    <w:rsid w:val="00977703"/>
    <w:rsid w:val="0097785B"/>
    <w:rsid w:val="009778A7"/>
    <w:rsid w:val="009800EA"/>
    <w:rsid w:val="0098032B"/>
    <w:rsid w:val="00980339"/>
    <w:rsid w:val="00980569"/>
    <w:rsid w:val="00980598"/>
    <w:rsid w:val="00980680"/>
    <w:rsid w:val="00980847"/>
    <w:rsid w:val="00980CEF"/>
    <w:rsid w:val="00981110"/>
    <w:rsid w:val="00981667"/>
    <w:rsid w:val="0098175A"/>
    <w:rsid w:val="00981A22"/>
    <w:rsid w:val="00981D44"/>
    <w:rsid w:val="00981DC6"/>
    <w:rsid w:val="00981EEC"/>
    <w:rsid w:val="0098217B"/>
    <w:rsid w:val="0098250D"/>
    <w:rsid w:val="009826A2"/>
    <w:rsid w:val="00982779"/>
    <w:rsid w:val="009827BC"/>
    <w:rsid w:val="00982DCC"/>
    <w:rsid w:val="00982DFA"/>
    <w:rsid w:val="00982F9B"/>
    <w:rsid w:val="0098310A"/>
    <w:rsid w:val="009835F8"/>
    <w:rsid w:val="00983E79"/>
    <w:rsid w:val="00983F70"/>
    <w:rsid w:val="0098408D"/>
    <w:rsid w:val="009840AA"/>
    <w:rsid w:val="009840CD"/>
    <w:rsid w:val="00984201"/>
    <w:rsid w:val="009843B2"/>
    <w:rsid w:val="0098568E"/>
    <w:rsid w:val="00985A93"/>
    <w:rsid w:val="00986405"/>
    <w:rsid w:val="00986669"/>
    <w:rsid w:val="00986FED"/>
    <w:rsid w:val="00987143"/>
    <w:rsid w:val="009871B9"/>
    <w:rsid w:val="009874C4"/>
    <w:rsid w:val="0098762F"/>
    <w:rsid w:val="00987A71"/>
    <w:rsid w:val="00990078"/>
    <w:rsid w:val="009901B3"/>
    <w:rsid w:val="00990401"/>
    <w:rsid w:val="00990456"/>
    <w:rsid w:val="0099062B"/>
    <w:rsid w:val="009909AA"/>
    <w:rsid w:val="00990A3A"/>
    <w:rsid w:val="00990A75"/>
    <w:rsid w:val="00990A7D"/>
    <w:rsid w:val="00990D6F"/>
    <w:rsid w:val="00991269"/>
    <w:rsid w:val="00991897"/>
    <w:rsid w:val="0099190D"/>
    <w:rsid w:val="00991995"/>
    <w:rsid w:val="00991ACF"/>
    <w:rsid w:val="00991C85"/>
    <w:rsid w:val="00991D63"/>
    <w:rsid w:val="00991FE2"/>
    <w:rsid w:val="00992252"/>
    <w:rsid w:val="0099236E"/>
    <w:rsid w:val="0099246D"/>
    <w:rsid w:val="00992652"/>
    <w:rsid w:val="00992922"/>
    <w:rsid w:val="0099298A"/>
    <w:rsid w:val="00992B37"/>
    <w:rsid w:val="00992B98"/>
    <w:rsid w:val="00992CD1"/>
    <w:rsid w:val="00992DDA"/>
    <w:rsid w:val="00993251"/>
    <w:rsid w:val="00993DC8"/>
    <w:rsid w:val="009942B3"/>
    <w:rsid w:val="009942CA"/>
    <w:rsid w:val="00994537"/>
    <w:rsid w:val="0099471E"/>
    <w:rsid w:val="00994C5F"/>
    <w:rsid w:val="00994E78"/>
    <w:rsid w:val="00994E83"/>
    <w:rsid w:val="00995674"/>
    <w:rsid w:val="009958AB"/>
    <w:rsid w:val="00996238"/>
    <w:rsid w:val="009962F1"/>
    <w:rsid w:val="009964E5"/>
    <w:rsid w:val="009966B7"/>
    <w:rsid w:val="00996AD0"/>
    <w:rsid w:val="00997416"/>
    <w:rsid w:val="0099751D"/>
    <w:rsid w:val="00997622"/>
    <w:rsid w:val="00997785"/>
    <w:rsid w:val="00997B8C"/>
    <w:rsid w:val="00997DFB"/>
    <w:rsid w:val="00997E24"/>
    <w:rsid w:val="00997F0A"/>
    <w:rsid w:val="00997FDF"/>
    <w:rsid w:val="009A0196"/>
    <w:rsid w:val="009A053F"/>
    <w:rsid w:val="009A06E9"/>
    <w:rsid w:val="009A0A76"/>
    <w:rsid w:val="009A0B15"/>
    <w:rsid w:val="009A119A"/>
    <w:rsid w:val="009A1774"/>
    <w:rsid w:val="009A18DE"/>
    <w:rsid w:val="009A1FD8"/>
    <w:rsid w:val="009A2031"/>
    <w:rsid w:val="009A2469"/>
    <w:rsid w:val="009A2543"/>
    <w:rsid w:val="009A2651"/>
    <w:rsid w:val="009A29C1"/>
    <w:rsid w:val="009A2ABF"/>
    <w:rsid w:val="009A30FA"/>
    <w:rsid w:val="009A39A0"/>
    <w:rsid w:val="009A39CC"/>
    <w:rsid w:val="009A3C02"/>
    <w:rsid w:val="009A3FB3"/>
    <w:rsid w:val="009A40FD"/>
    <w:rsid w:val="009A4232"/>
    <w:rsid w:val="009A448B"/>
    <w:rsid w:val="009A44C6"/>
    <w:rsid w:val="009A46B2"/>
    <w:rsid w:val="009A4839"/>
    <w:rsid w:val="009A4A41"/>
    <w:rsid w:val="009A4A59"/>
    <w:rsid w:val="009A4ADF"/>
    <w:rsid w:val="009A4AE7"/>
    <w:rsid w:val="009A4D91"/>
    <w:rsid w:val="009A4F2E"/>
    <w:rsid w:val="009A5087"/>
    <w:rsid w:val="009A51C3"/>
    <w:rsid w:val="009A548B"/>
    <w:rsid w:val="009A548E"/>
    <w:rsid w:val="009A57F6"/>
    <w:rsid w:val="009A5D9F"/>
    <w:rsid w:val="009A65A9"/>
    <w:rsid w:val="009A67AF"/>
    <w:rsid w:val="009A6949"/>
    <w:rsid w:val="009A6BC1"/>
    <w:rsid w:val="009A6D56"/>
    <w:rsid w:val="009A6E20"/>
    <w:rsid w:val="009A6E3E"/>
    <w:rsid w:val="009A7060"/>
    <w:rsid w:val="009A7262"/>
    <w:rsid w:val="009A7453"/>
    <w:rsid w:val="009A7594"/>
    <w:rsid w:val="009A7AEB"/>
    <w:rsid w:val="009A7B0E"/>
    <w:rsid w:val="009A7B9C"/>
    <w:rsid w:val="009A7C7B"/>
    <w:rsid w:val="009A7E47"/>
    <w:rsid w:val="009B0026"/>
    <w:rsid w:val="009B036B"/>
    <w:rsid w:val="009B059B"/>
    <w:rsid w:val="009B0F7D"/>
    <w:rsid w:val="009B1690"/>
    <w:rsid w:val="009B184D"/>
    <w:rsid w:val="009B1AA6"/>
    <w:rsid w:val="009B1F2D"/>
    <w:rsid w:val="009B2319"/>
    <w:rsid w:val="009B2492"/>
    <w:rsid w:val="009B2DB3"/>
    <w:rsid w:val="009B2EFF"/>
    <w:rsid w:val="009B3490"/>
    <w:rsid w:val="009B36A7"/>
    <w:rsid w:val="009B36FC"/>
    <w:rsid w:val="009B39BC"/>
    <w:rsid w:val="009B3D9E"/>
    <w:rsid w:val="009B430A"/>
    <w:rsid w:val="009B4560"/>
    <w:rsid w:val="009B495C"/>
    <w:rsid w:val="009B49AF"/>
    <w:rsid w:val="009B4CB8"/>
    <w:rsid w:val="009B4D58"/>
    <w:rsid w:val="009B4EA4"/>
    <w:rsid w:val="009B57EC"/>
    <w:rsid w:val="009B59F9"/>
    <w:rsid w:val="009B5A7E"/>
    <w:rsid w:val="009B5B6B"/>
    <w:rsid w:val="009B5B9A"/>
    <w:rsid w:val="009B65A6"/>
    <w:rsid w:val="009B664F"/>
    <w:rsid w:val="009B672F"/>
    <w:rsid w:val="009B69DB"/>
    <w:rsid w:val="009B6C22"/>
    <w:rsid w:val="009B6C67"/>
    <w:rsid w:val="009B6E51"/>
    <w:rsid w:val="009B6E63"/>
    <w:rsid w:val="009B704D"/>
    <w:rsid w:val="009B77AC"/>
    <w:rsid w:val="009B78DA"/>
    <w:rsid w:val="009B7920"/>
    <w:rsid w:val="009B7923"/>
    <w:rsid w:val="009B7B46"/>
    <w:rsid w:val="009B7C53"/>
    <w:rsid w:val="009B7CAB"/>
    <w:rsid w:val="009C04D5"/>
    <w:rsid w:val="009C097A"/>
    <w:rsid w:val="009C0E2F"/>
    <w:rsid w:val="009C1035"/>
    <w:rsid w:val="009C1229"/>
    <w:rsid w:val="009C1708"/>
    <w:rsid w:val="009C1D4B"/>
    <w:rsid w:val="009C1DAF"/>
    <w:rsid w:val="009C28C6"/>
    <w:rsid w:val="009C2A2D"/>
    <w:rsid w:val="009C2D21"/>
    <w:rsid w:val="009C2ED4"/>
    <w:rsid w:val="009C3199"/>
    <w:rsid w:val="009C35FD"/>
    <w:rsid w:val="009C365D"/>
    <w:rsid w:val="009C374F"/>
    <w:rsid w:val="009C375C"/>
    <w:rsid w:val="009C3A9E"/>
    <w:rsid w:val="009C3AC9"/>
    <w:rsid w:val="009C3D69"/>
    <w:rsid w:val="009C406F"/>
    <w:rsid w:val="009C45B4"/>
    <w:rsid w:val="009C45EE"/>
    <w:rsid w:val="009C4C07"/>
    <w:rsid w:val="009C52CA"/>
    <w:rsid w:val="009C54AB"/>
    <w:rsid w:val="009C5549"/>
    <w:rsid w:val="009C5DB4"/>
    <w:rsid w:val="009C5E51"/>
    <w:rsid w:val="009C61BC"/>
    <w:rsid w:val="009C6271"/>
    <w:rsid w:val="009C68D9"/>
    <w:rsid w:val="009C696D"/>
    <w:rsid w:val="009C6CAF"/>
    <w:rsid w:val="009C6FD9"/>
    <w:rsid w:val="009C7685"/>
    <w:rsid w:val="009D009F"/>
    <w:rsid w:val="009D016C"/>
    <w:rsid w:val="009D0304"/>
    <w:rsid w:val="009D0500"/>
    <w:rsid w:val="009D0F8E"/>
    <w:rsid w:val="009D109D"/>
    <w:rsid w:val="009D1FEE"/>
    <w:rsid w:val="009D2033"/>
    <w:rsid w:val="009D23B9"/>
    <w:rsid w:val="009D251C"/>
    <w:rsid w:val="009D25B1"/>
    <w:rsid w:val="009D26AA"/>
    <w:rsid w:val="009D272C"/>
    <w:rsid w:val="009D2755"/>
    <w:rsid w:val="009D2AB3"/>
    <w:rsid w:val="009D2B67"/>
    <w:rsid w:val="009D3321"/>
    <w:rsid w:val="009D3357"/>
    <w:rsid w:val="009D35CC"/>
    <w:rsid w:val="009D35EF"/>
    <w:rsid w:val="009D3CAF"/>
    <w:rsid w:val="009D3CC5"/>
    <w:rsid w:val="009D3CCF"/>
    <w:rsid w:val="009D3E23"/>
    <w:rsid w:val="009D3F26"/>
    <w:rsid w:val="009D437E"/>
    <w:rsid w:val="009D453E"/>
    <w:rsid w:val="009D528E"/>
    <w:rsid w:val="009D52F1"/>
    <w:rsid w:val="009D531B"/>
    <w:rsid w:val="009D53FD"/>
    <w:rsid w:val="009D580E"/>
    <w:rsid w:val="009D581C"/>
    <w:rsid w:val="009D5BAB"/>
    <w:rsid w:val="009D5E8B"/>
    <w:rsid w:val="009D606B"/>
    <w:rsid w:val="009D6527"/>
    <w:rsid w:val="009D6F50"/>
    <w:rsid w:val="009D7090"/>
    <w:rsid w:val="009D716B"/>
    <w:rsid w:val="009D742F"/>
    <w:rsid w:val="009D74AC"/>
    <w:rsid w:val="009D7720"/>
    <w:rsid w:val="009D7A4D"/>
    <w:rsid w:val="009E02BD"/>
    <w:rsid w:val="009E0409"/>
    <w:rsid w:val="009E07BC"/>
    <w:rsid w:val="009E080C"/>
    <w:rsid w:val="009E0956"/>
    <w:rsid w:val="009E0A3C"/>
    <w:rsid w:val="009E0A76"/>
    <w:rsid w:val="009E0B97"/>
    <w:rsid w:val="009E0E76"/>
    <w:rsid w:val="009E0F64"/>
    <w:rsid w:val="009E1052"/>
    <w:rsid w:val="009E10EC"/>
    <w:rsid w:val="009E21C6"/>
    <w:rsid w:val="009E2483"/>
    <w:rsid w:val="009E285F"/>
    <w:rsid w:val="009E3034"/>
    <w:rsid w:val="009E31ED"/>
    <w:rsid w:val="009E3A92"/>
    <w:rsid w:val="009E3E2C"/>
    <w:rsid w:val="009E3E50"/>
    <w:rsid w:val="009E3F10"/>
    <w:rsid w:val="009E3F6E"/>
    <w:rsid w:val="009E4161"/>
    <w:rsid w:val="009E45E9"/>
    <w:rsid w:val="009E49AC"/>
    <w:rsid w:val="009E4BB6"/>
    <w:rsid w:val="009E4DBC"/>
    <w:rsid w:val="009E4FBC"/>
    <w:rsid w:val="009E506A"/>
    <w:rsid w:val="009E527F"/>
    <w:rsid w:val="009E53FE"/>
    <w:rsid w:val="009E5972"/>
    <w:rsid w:val="009E5A49"/>
    <w:rsid w:val="009E5DEC"/>
    <w:rsid w:val="009E6531"/>
    <w:rsid w:val="009E65FC"/>
    <w:rsid w:val="009E6A39"/>
    <w:rsid w:val="009E6C3B"/>
    <w:rsid w:val="009E714B"/>
    <w:rsid w:val="009E7290"/>
    <w:rsid w:val="009E7477"/>
    <w:rsid w:val="009E7514"/>
    <w:rsid w:val="009E75DF"/>
    <w:rsid w:val="009E78AF"/>
    <w:rsid w:val="009E7B35"/>
    <w:rsid w:val="009E7BF5"/>
    <w:rsid w:val="009E7F98"/>
    <w:rsid w:val="009F01EA"/>
    <w:rsid w:val="009F0279"/>
    <w:rsid w:val="009F02A7"/>
    <w:rsid w:val="009F052E"/>
    <w:rsid w:val="009F0968"/>
    <w:rsid w:val="009F1384"/>
    <w:rsid w:val="009F19A7"/>
    <w:rsid w:val="009F1D70"/>
    <w:rsid w:val="009F1F6B"/>
    <w:rsid w:val="009F2190"/>
    <w:rsid w:val="009F22B7"/>
    <w:rsid w:val="009F26EB"/>
    <w:rsid w:val="009F332F"/>
    <w:rsid w:val="009F3428"/>
    <w:rsid w:val="009F35F3"/>
    <w:rsid w:val="009F3748"/>
    <w:rsid w:val="009F3E80"/>
    <w:rsid w:val="009F42BC"/>
    <w:rsid w:val="009F453A"/>
    <w:rsid w:val="009F459B"/>
    <w:rsid w:val="009F4609"/>
    <w:rsid w:val="009F4BCA"/>
    <w:rsid w:val="009F4BCD"/>
    <w:rsid w:val="009F5068"/>
    <w:rsid w:val="009F5161"/>
    <w:rsid w:val="009F55A0"/>
    <w:rsid w:val="009F560C"/>
    <w:rsid w:val="009F56FC"/>
    <w:rsid w:val="009F6410"/>
    <w:rsid w:val="009F67F1"/>
    <w:rsid w:val="009F69C6"/>
    <w:rsid w:val="009F6A31"/>
    <w:rsid w:val="009F6CD8"/>
    <w:rsid w:val="009F7225"/>
    <w:rsid w:val="009F7285"/>
    <w:rsid w:val="009F7847"/>
    <w:rsid w:val="009F79D8"/>
    <w:rsid w:val="009F7DA8"/>
    <w:rsid w:val="009F7E6D"/>
    <w:rsid w:val="009F7E7C"/>
    <w:rsid w:val="009F7FBA"/>
    <w:rsid w:val="00A00347"/>
    <w:rsid w:val="00A004F2"/>
    <w:rsid w:val="00A00A0D"/>
    <w:rsid w:val="00A00D30"/>
    <w:rsid w:val="00A01467"/>
    <w:rsid w:val="00A01633"/>
    <w:rsid w:val="00A01AEA"/>
    <w:rsid w:val="00A01C06"/>
    <w:rsid w:val="00A02184"/>
    <w:rsid w:val="00A02429"/>
    <w:rsid w:val="00A0253E"/>
    <w:rsid w:val="00A02A87"/>
    <w:rsid w:val="00A03016"/>
    <w:rsid w:val="00A03525"/>
    <w:rsid w:val="00A035E1"/>
    <w:rsid w:val="00A0379F"/>
    <w:rsid w:val="00A03ABA"/>
    <w:rsid w:val="00A03AD9"/>
    <w:rsid w:val="00A03D6E"/>
    <w:rsid w:val="00A03E9E"/>
    <w:rsid w:val="00A03EA4"/>
    <w:rsid w:val="00A04273"/>
    <w:rsid w:val="00A04303"/>
    <w:rsid w:val="00A04958"/>
    <w:rsid w:val="00A04B52"/>
    <w:rsid w:val="00A04C18"/>
    <w:rsid w:val="00A04E43"/>
    <w:rsid w:val="00A04F9A"/>
    <w:rsid w:val="00A0535A"/>
    <w:rsid w:val="00A053A5"/>
    <w:rsid w:val="00A054AA"/>
    <w:rsid w:val="00A05622"/>
    <w:rsid w:val="00A058B5"/>
    <w:rsid w:val="00A05D0A"/>
    <w:rsid w:val="00A05EEF"/>
    <w:rsid w:val="00A060E7"/>
    <w:rsid w:val="00A063FC"/>
    <w:rsid w:val="00A06539"/>
    <w:rsid w:val="00A07001"/>
    <w:rsid w:val="00A071AB"/>
    <w:rsid w:val="00A0789C"/>
    <w:rsid w:val="00A07959"/>
    <w:rsid w:val="00A07C44"/>
    <w:rsid w:val="00A07C60"/>
    <w:rsid w:val="00A1010D"/>
    <w:rsid w:val="00A10293"/>
    <w:rsid w:val="00A10A63"/>
    <w:rsid w:val="00A11485"/>
    <w:rsid w:val="00A114F4"/>
    <w:rsid w:val="00A11783"/>
    <w:rsid w:val="00A11A0E"/>
    <w:rsid w:val="00A11CFF"/>
    <w:rsid w:val="00A12480"/>
    <w:rsid w:val="00A12627"/>
    <w:rsid w:val="00A1272D"/>
    <w:rsid w:val="00A12C33"/>
    <w:rsid w:val="00A131A2"/>
    <w:rsid w:val="00A139DF"/>
    <w:rsid w:val="00A13B35"/>
    <w:rsid w:val="00A13B59"/>
    <w:rsid w:val="00A13CEF"/>
    <w:rsid w:val="00A13D15"/>
    <w:rsid w:val="00A13E2E"/>
    <w:rsid w:val="00A144D9"/>
    <w:rsid w:val="00A1454E"/>
    <w:rsid w:val="00A146AE"/>
    <w:rsid w:val="00A14CB2"/>
    <w:rsid w:val="00A14CDA"/>
    <w:rsid w:val="00A14E32"/>
    <w:rsid w:val="00A14F37"/>
    <w:rsid w:val="00A15726"/>
    <w:rsid w:val="00A15D40"/>
    <w:rsid w:val="00A15FC6"/>
    <w:rsid w:val="00A16120"/>
    <w:rsid w:val="00A16E0B"/>
    <w:rsid w:val="00A16E63"/>
    <w:rsid w:val="00A170C6"/>
    <w:rsid w:val="00A172DA"/>
    <w:rsid w:val="00A17355"/>
    <w:rsid w:val="00A17569"/>
    <w:rsid w:val="00A175E1"/>
    <w:rsid w:val="00A202D7"/>
    <w:rsid w:val="00A2057C"/>
    <w:rsid w:val="00A21154"/>
    <w:rsid w:val="00A213E1"/>
    <w:rsid w:val="00A2154F"/>
    <w:rsid w:val="00A2169B"/>
    <w:rsid w:val="00A21B82"/>
    <w:rsid w:val="00A22397"/>
    <w:rsid w:val="00A22405"/>
    <w:rsid w:val="00A22566"/>
    <w:rsid w:val="00A226CA"/>
    <w:rsid w:val="00A22798"/>
    <w:rsid w:val="00A227A0"/>
    <w:rsid w:val="00A227BA"/>
    <w:rsid w:val="00A22B22"/>
    <w:rsid w:val="00A22F75"/>
    <w:rsid w:val="00A23524"/>
    <w:rsid w:val="00A2358C"/>
    <w:rsid w:val="00A23C5B"/>
    <w:rsid w:val="00A23DCE"/>
    <w:rsid w:val="00A23E74"/>
    <w:rsid w:val="00A2419E"/>
    <w:rsid w:val="00A242DF"/>
    <w:rsid w:val="00A2444A"/>
    <w:rsid w:val="00A24B8B"/>
    <w:rsid w:val="00A24D64"/>
    <w:rsid w:val="00A25CE7"/>
    <w:rsid w:val="00A25FF3"/>
    <w:rsid w:val="00A26354"/>
    <w:rsid w:val="00A264B9"/>
    <w:rsid w:val="00A26DFB"/>
    <w:rsid w:val="00A26EDE"/>
    <w:rsid w:val="00A26F6A"/>
    <w:rsid w:val="00A26F80"/>
    <w:rsid w:val="00A27505"/>
    <w:rsid w:val="00A27925"/>
    <w:rsid w:val="00A300B1"/>
    <w:rsid w:val="00A30602"/>
    <w:rsid w:val="00A30D36"/>
    <w:rsid w:val="00A3128F"/>
    <w:rsid w:val="00A31596"/>
    <w:rsid w:val="00A31D94"/>
    <w:rsid w:val="00A32213"/>
    <w:rsid w:val="00A32637"/>
    <w:rsid w:val="00A32919"/>
    <w:rsid w:val="00A33684"/>
    <w:rsid w:val="00A33D21"/>
    <w:rsid w:val="00A34353"/>
    <w:rsid w:val="00A34369"/>
    <w:rsid w:val="00A3444E"/>
    <w:rsid w:val="00A3463C"/>
    <w:rsid w:val="00A347CE"/>
    <w:rsid w:val="00A34AE3"/>
    <w:rsid w:val="00A353E4"/>
    <w:rsid w:val="00A356CB"/>
    <w:rsid w:val="00A35E53"/>
    <w:rsid w:val="00A35FD1"/>
    <w:rsid w:val="00A3603B"/>
    <w:rsid w:val="00A36903"/>
    <w:rsid w:val="00A36D32"/>
    <w:rsid w:val="00A36DDF"/>
    <w:rsid w:val="00A370C4"/>
    <w:rsid w:val="00A37355"/>
    <w:rsid w:val="00A37726"/>
    <w:rsid w:val="00A37932"/>
    <w:rsid w:val="00A37CFA"/>
    <w:rsid w:val="00A37D5F"/>
    <w:rsid w:val="00A37F1E"/>
    <w:rsid w:val="00A40324"/>
    <w:rsid w:val="00A403B5"/>
    <w:rsid w:val="00A40598"/>
    <w:rsid w:val="00A4088F"/>
    <w:rsid w:val="00A40B30"/>
    <w:rsid w:val="00A4136A"/>
    <w:rsid w:val="00A41388"/>
    <w:rsid w:val="00A41A6B"/>
    <w:rsid w:val="00A41A7B"/>
    <w:rsid w:val="00A41CA9"/>
    <w:rsid w:val="00A41E0B"/>
    <w:rsid w:val="00A41FD8"/>
    <w:rsid w:val="00A424A9"/>
    <w:rsid w:val="00A4253E"/>
    <w:rsid w:val="00A4266F"/>
    <w:rsid w:val="00A43065"/>
    <w:rsid w:val="00A43500"/>
    <w:rsid w:val="00A436D0"/>
    <w:rsid w:val="00A436D2"/>
    <w:rsid w:val="00A43787"/>
    <w:rsid w:val="00A439E8"/>
    <w:rsid w:val="00A43CC5"/>
    <w:rsid w:val="00A446E6"/>
    <w:rsid w:val="00A44A11"/>
    <w:rsid w:val="00A44C5C"/>
    <w:rsid w:val="00A44D0A"/>
    <w:rsid w:val="00A44E25"/>
    <w:rsid w:val="00A44FE6"/>
    <w:rsid w:val="00A4524C"/>
    <w:rsid w:val="00A45624"/>
    <w:rsid w:val="00A4592C"/>
    <w:rsid w:val="00A45AC4"/>
    <w:rsid w:val="00A45BFC"/>
    <w:rsid w:val="00A45C27"/>
    <w:rsid w:val="00A45FD8"/>
    <w:rsid w:val="00A460EF"/>
    <w:rsid w:val="00A46206"/>
    <w:rsid w:val="00A46A02"/>
    <w:rsid w:val="00A46C78"/>
    <w:rsid w:val="00A47862"/>
    <w:rsid w:val="00A47DD1"/>
    <w:rsid w:val="00A47E98"/>
    <w:rsid w:val="00A47F3D"/>
    <w:rsid w:val="00A50082"/>
    <w:rsid w:val="00A501D2"/>
    <w:rsid w:val="00A5046D"/>
    <w:rsid w:val="00A50851"/>
    <w:rsid w:val="00A509A1"/>
    <w:rsid w:val="00A50B7B"/>
    <w:rsid w:val="00A50D75"/>
    <w:rsid w:val="00A50E52"/>
    <w:rsid w:val="00A51005"/>
    <w:rsid w:val="00A5105F"/>
    <w:rsid w:val="00A51352"/>
    <w:rsid w:val="00A51E5B"/>
    <w:rsid w:val="00A51FB1"/>
    <w:rsid w:val="00A52049"/>
    <w:rsid w:val="00A52264"/>
    <w:rsid w:val="00A52617"/>
    <w:rsid w:val="00A52BD9"/>
    <w:rsid w:val="00A53622"/>
    <w:rsid w:val="00A53BEC"/>
    <w:rsid w:val="00A541F6"/>
    <w:rsid w:val="00A54487"/>
    <w:rsid w:val="00A54896"/>
    <w:rsid w:val="00A548F6"/>
    <w:rsid w:val="00A54FC3"/>
    <w:rsid w:val="00A54FD3"/>
    <w:rsid w:val="00A550B6"/>
    <w:rsid w:val="00A5542C"/>
    <w:rsid w:val="00A55716"/>
    <w:rsid w:val="00A55C9E"/>
    <w:rsid w:val="00A55DCB"/>
    <w:rsid w:val="00A5662D"/>
    <w:rsid w:val="00A56639"/>
    <w:rsid w:val="00A56687"/>
    <w:rsid w:val="00A567FF"/>
    <w:rsid w:val="00A56DB6"/>
    <w:rsid w:val="00A571B8"/>
    <w:rsid w:val="00A57475"/>
    <w:rsid w:val="00A57828"/>
    <w:rsid w:val="00A57B1B"/>
    <w:rsid w:val="00A57D4A"/>
    <w:rsid w:val="00A600C3"/>
    <w:rsid w:val="00A603A4"/>
    <w:rsid w:val="00A60494"/>
    <w:rsid w:val="00A6057B"/>
    <w:rsid w:val="00A60818"/>
    <w:rsid w:val="00A608BA"/>
    <w:rsid w:val="00A60C7B"/>
    <w:rsid w:val="00A60D19"/>
    <w:rsid w:val="00A60DAC"/>
    <w:rsid w:val="00A60EDB"/>
    <w:rsid w:val="00A61226"/>
    <w:rsid w:val="00A614D8"/>
    <w:rsid w:val="00A61BF2"/>
    <w:rsid w:val="00A625BD"/>
    <w:rsid w:val="00A62662"/>
    <w:rsid w:val="00A626FE"/>
    <w:rsid w:val="00A62D3D"/>
    <w:rsid w:val="00A630C9"/>
    <w:rsid w:val="00A630EB"/>
    <w:rsid w:val="00A63253"/>
    <w:rsid w:val="00A634E7"/>
    <w:rsid w:val="00A6382B"/>
    <w:rsid w:val="00A63865"/>
    <w:rsid w:val="00A63B21"/>
    <w:rsid w:val="00A64088"/>
    <w:rsid w:val="00A6451D"/>
    <w:rsid w:val="00A64590"/>
    <w:rsid w:val="00A6480D"/>
    <w:rsid w:val="00A6495D"/>
    <w:rsid w:val="00A64ED5"/>
    <w:rsid w:val="00A65BAE"/>
    <w:rsid w:val="00A6603A"/>
    <w:rsid w:val="00A66156"/>
    <w:rsid w:val="00A6616F"/>
    <w:rsid w:val="00A66288"/>
    <w:rsid w:val="00A663CA"/>
    <w:rsid w:val="00A66944"/>
    <w:rsid w:val="00A66A20"/>
    <w:rsid w:val="00A66B18"/>
    <w:rsid w:val="00A66C81"/>
    <w:rsid w:val="00A66D98"/>
    <w:rsid w:val="00A6738E"/>
    <w:rsid w:val="00A673F1"/>
    <w:rsid w:val="00A67406"/>
    <w:rsid w:val="00A676FB"/>
    <w:rsid w:val="00A67DAA"/>
    <w:rsid w:val="00A67F0E"/>
    <w:rsid w:val="00A67F20"/>
    <w:rsid w:val="00A7075B"/>
    <w:rsid w:val="00A709AF"/>
    <w:rsid w:val="00A70B66"/>
    <w:rsid w:val="00A70CB6"/>
    <w:rsid w:val="00A70DA8"/>
    <w:rsid w:val="00A70E1C"/>
    <w:rsid w:val="00A70E69"/>
    <w:rsid w:val="00A70F58"/>
    <w:rsid w:val="00A71001"/>
    <w:rsid w:val="00A7119D"/>
    <w:rsid w:val="00A71237"/>
    <w:rsid w:val="00A71D79"/>
    <w:rsid w:val="00A71E74"/>
    <w:rsid w:val="00A71FA3"/>
    <w:rsid w:val="00A7210C"/>
    <w:rsid w:val="00A724B2"/>
    <w:rsid w:val="00A72568"/>
    <w:rsid w:val="00A72606"/>
    <w:rsid w:val="00A72D6C"/>
    <w:rsid w:val="00A72DAA"/>
    <w:rsid w:val="00A73665"/>
    <w:rsid w:val="00A7366B"/>
    <w:rsid w:val="00A73FBC"/>
    <w:rsid w:val="00A742A1"/>
    <w:rsid w:val="00A748FD"/>
    <w:rsid w:val="00A74E92"/>
    <w:rsid w:val="00A7511A"/>
    <w:rsid w:val="00A752CE"/>
    <w:rsid w:val="00A753A9"/>
    <w:rsid w:val="00A75ADD"/>
    <w:rsid w:val="00A75D37"/>
    <w:rsid w:val="00A75F45"/>
    <w:rsid w:val="00A7600A"/>
    <w:rsid w:val="00A760D4"/>
    <w:rsid w:val="00A760EB"/>
    <w:rsid w:val="00A76533"/>
    <w:rsid w:val="00A76782"/>
    <w:rsid w:val="00A76993"/>
    <w:rsid w:val="00A7716E"/>
    <w:rsid w:val="00A77248"/>
    <w:rsid w:val="00A7759C"/>
    <w:rsid w:val="00A77614"/>
    <w:rsid w:val="00A77A59"/>
    <w:rsid w:val="00A77E0E"/>
    <w:rsid w:val="00A77E95"/>
    <w:rsid w:val="00A77F34"/>
    <w:rsid w:val="00A77F78"/>
    <w:rsid w:val="00A802E1"/>
    <w:rsid w:val="00A80790"/>
    <w:rsid w:val="00A815F7"/>
    <w:rsid w:val="00A81C1A"/>
    <w:rsid w:val="00A821C9"/>
    <w:rsid w:val="00A8268E"/>
    <w:rsid w:val="00A828A0"/>
    <w:rsid w:val="00A828E3"/>
    <w:rsid w:val="00A82920"/>
    <w:rsid w:val="00A82A02"/>
    <w:rsid w:val="00A82AA4"/>
    <w:rsid w:val="00A82C20"/>
    <w:rsid w:val="00A82DBA"/>
    <w:rsid w:val="00A83049"/>
    <w:rsid w:val="00A83502"/>
    <w:rsid w:val="00A837DB"/>
    <w:rsid w:val="00A83936"/>
    <w:rsid w:val="00A83A1A"/>
    <w:rsid w:val="00A83F5F"/>
    <w:rsid w:val="00A84880"/>
    <w:rsid w:val="00A849FC"/>
    <w:rsid w:val="00A84A01"/>
    <w:rsid w:val="00A85116"/>
    <w:rsid w:val="00A851F2"/>
    <w:rsid w:val="00A85635"/>
    <w:rsid w:val="00A857C6"/>
    <w:rsid w:val="00A85833"/>
    <w:rsid w:val="00A858BB"/>
    <w:rsid w:val="00A85B59"/>
    <w:rsid w:val="00A85C2B"/>
    <w:rsid w:val="00A85E18"/>
    <w:rsid w:val="00A85F20"/>
    <w:rsid w:val="00A85FBF"/>
    <w:rsid w:val="00A86827"/>
    <w:rsid w:val="00A868FB"/>
    <w:rsid w:val="00A86A3C"/>
    <w:rsid w:val="00A86C84"/>
    <w:rsid w:val="00A872C4"/>
    <w:rsid w:val="00A874C5"/>
    <w:rsid w:val="00A87544"/>
    <w:rsid w:val="00A87733"/>
    <w:rsid w:val="00A87F46"/>
    <w:rsid w:val="00A87F62"/>
    <w:rsid w:val="00A90023"/>
    <w:rsid w:val="00A901F4"/>
    <w:rsid w:val="00A90425"/>
    <w:rsid w:val="00A90465"/>
    <w:rsid w:val="00A904C6"/>
    <w:rsid w:val="00A9077D"/>
    <w:rsid w:val="00A908C1"/>
    <w:rsid w:val="00A9099A"/>
    <w:rsid w:val="00A90B75"/>
    <w:rsid w:val="00A90B8D"/>
    <w:rsid w:val="00A91693"/>
    <w:rsid w:val="00A91B09"/>
    <w:rsid w:val="00A91B28"/>
    <w:rsid w:val="00A91CCA"/>
    <w:rsid w:val="00A9203B"/>
    <w:rsid w:val="00A92138"/>
    <w:rsid w:val="00A92247"/>
    <w:rsid w:val="00A9237B"/>
    <w:rsid w:val="00A923F1"/>
    <w:rsid w:val="00A927E8"/>
    <w:rsid w:val="00A92DE1"/>
    <w:rsid w:val="00A92E8F"/>
    <w:rsid w:val="00A93301"/>
    <w:rsid w:val="00A93528"/>
    <w:rsid w:val="00A938A8"/>
    <w:rsid w:val="00A93A81"/>
    <w:rsid w:val="00A93F1D"/>
    <w:rsid w:val="00A93FF5"/>
    <w:rsid w:val="00A9429D"/>
    <w:rsid w:val="00A94404"/>
    <w:rsid w:val="00A94C5C"/>
    <w:rsid w:val="00A94E26"/>
    <w:rsid w:val="00A951AD"/>
    <w:rsid w:val="00A953F3"/>
    <w:rsid w:val="00A958A8"/>
    <w:rsid w:val="00A959ED"/>
    <w:rsid w:val="00A95A99"/>
    <w:rsid w:val="00A95D22"/>
    <w:rsid w:val="00A96AA1"/>
    <w:rsid w:val="00A96EAA"/>
    <w:rsid w:val="00A97077"/>
    <w:rsid w:val="00A972D1"/>
    <w:rsid w:val="00A97305"/>
    <w:rsid w:val="00A976C1"/>
    <w:rsid w:val="00A97AAB"/>
    <w:rsid w:val="00A97B5C"/>
    <w:rsid w:val="00A97BDC"/>
    <w:rsid w:val="00AA032A"/>
    <w:rsid w:val="00AA046A"/>
    <w:rsid w:val="00AA0A3E"/>
    <w:rsid w:val="00AA0A97"/>
    <w:rsid w:val="00AA0EB8"/>
    <w:rsid w:val="00AA11F8"/>
    <w:rsid w:val="00AA1394"/>
    <w:rsid w:val="00AA1452"/>
    <w:rsid w:val="00AA1642"/>
    <w:rsid w:val="00AA1663"/>
    <w:rsid w:val="00AA1677"/>
    <w:rsid w:val="00AA1845"/>
    <w:rsid w:val="00AA1CBA"/>
    <w:rsid w:val="00AA1FDC"/>
    <w:rsid w:val="00AA22A9"/>
    <w:rsid w:val="00AA23E5"/>
    <w:rsid w:val="00AA25DA"/>
    <w:rsid w:val="00AA2615"/>
    <w:rsid w:val="00AA2768"/>
    <w:rsid w:val="00AA2B91"/>
    <w:rsid w:val="00AA2B97"/>
    <w:rsid w:val="00AA33E3"/>
    <w:rsid w:val="00AA3A05"/>
    <w:rsid w:val="00AA3C35"/>
    <w:rsid w:val="00AA46CF"/>
    <w:rsid w:val="00AA4934"/>
    <w:rsid w:val="00AA4AE6"/>
    <w:rsid w:val="00AA4DCF"/>
    <w:rsid w:val="00AA52B3"/>
    <w:rsid w:val="00AA5AA2"/>
    <w:rsid w:val="00AA5BC4"/>
    <w:rsid w:val="00AA6A97"/>
    <w:rsid w:val="00AA6CFB"/>
    <w:rsid w:val="00AA6D9B"/>
    <w:rsid w:val="00AA700B"/>
    <w:rsid w:val="00AA720E"/>
    <w:rsid w:val="00AA729B"/>
    <w:rsid w:val="00AA737E"/>
    <w:rsid w:val="00AA750E"/>
    <w:rsid w:val="00AA7546"/>
    <w:rsid w:val="00AA7674"/>
    <w:rsid w:val="00AA76EE"/>
    <w:rsid w:val="00AA7C43"/>
    <w:rsid w:val="00AB0819"/>
    <w:rsid w:val="00AB0AD5"/>
    <w:rsid w:val="00AB0BD0"/>
    <w:rsid w:val="00AB0F8F"/>
    <w:rsid w:val="00AB1243"/>
    <w:rsid w:val="00AB1273"/>
    <w:rsid w:val="00AB12CF"/>
    <w:rsid w:val="00AB15F2"/>
    <w:rsid w:val="00AB16C5"/>
    <w:rsid w:val="00AB1807"/>
    <w:rsid w:val="00AB1AAC"/>
    <w:rsid w:val="00AB1E18"/>
    <w:rsid w:val="00AB1EBD"/>
    <w:rsid w:val="00AB2B1B"/>
    <w:rsid w:val="00AB3011"/>
    <w:rsid w:val="00AB33DC"/>
    <w:rsid w:val="00AB35E2"/>
    <w:rsid w:val="00AB3881"/>
    <w:rsid w:val="00AB38E8"/>
    <w:rsid w:val="00AB3CDC"/>
    <w:rsid w:val="00AB3EF5"/>
    <w:rsid w:val="00AB4063"/>
    <w:rsid w:val="00AB43F8"/>
    <w:rsid w:val="00AB4470"/>
    <w:rsid w:val="00AB4A6D"/>
    <w:rsid w:val="00AB4B36"/>
    <w:rsid w:val="00AB4D7A"/>
    <w:rsid w:val="00AB4DCA"/>
    <w:rsid w:val="00AB4ED6"/>
    <w:rsid w:val="00AB4EDC"/>
    <w:rsid w:val="00AB51F5"/>
    <w:rsid w:val="00AB544A"/>
    <w:rsid w:val="00AB55C4"/>
    <w:rsid w:val="00AB55FF"/>
    <w:rsid w:val="00AB5B4E"/>
    <w:rsid w:val="00AB6230"/>
    <w:rsid w:val="00AB62F6"/>
    <w:rsid w:val="00AB6599"/>
    <w:rsid w:val="00AB66B4"/>
    <w:rsid w:val="00AB68A5"/>
    <w:rsid w:val="00AB68B9"/>
    <w:rsid w:val="00AB6991"/>
    <w:rsid w:val="00AB6B9E"/>
    <w:rsid w:val="00AB6C1E"/>
    <w:rsid w:val="00AB6D23"/>
    <w:rsid w:val="00AB736A"/>
    <w:rsid w:val="00AB77AF"/>
    <w:rsid w:val="00AB785C"/>
    <w:rsid w:val="00AB78CB"/>
    <w:rsid w:val="00AB7BA3"/>
    <w:rsid w:val="00AC01DC"/>
    <w:rsid w:val="00AC054C"/>
    <w:rsid w:val="00AC05F3"/>
    <w:rsid w:val="00AC075F"/>
    <w:rsid w:val="00AC0E09"/>
    <w:rsid w:val="00AC0E6E"/>
    <w:rsid w:val="00AC1014"/>
    <w:rsid w:val="00AC1118"/>
    <w:rsid w:val="00AC1852"/>
    <w:rsid w:val="00AC18CC"/>
    <w:rsid w:val="00AC1FD4"/>
    <w:rsid w:val="00AC2191"/>
    <w:rsid w:val="00AC21E2"/>
    <w:rsid w:val="00AC2AAD"/>
    <w:rsid w:val="00AC2C54"/>
    <w:rsid w:val="00AC306E"/>
    <w:rsid w:val="00AC3949"/>
    <w:rsid w:val="00AC3A08"/>
    <w:rsid w:val="00AC3EB8"/>
    <w:rsid w:val="00AC444E"/>
    <w:rsid w:val="00AC4B69"/>
    <w:rsid w:val="00AC4F11"/>
    <w:rsid w:val="00AC4FAC"/>
    <w:rsid w:val="00AC4FD2"/>
    <w:rsid w:val="00AC522D"/>
    <w:rsid w:val="00AC533F"/>
    <w:rsid w:val="00AC5480"/>
    <w:rsid w:val="00AC5C31"/>
    <w:rsid w:val="00AC5CA5"/>
    <w:rsid w:val="00AC62A4"/>
    <w:rsid w:val="00AC6311"/>
    <w:rsid w:val="00AC63A8"/>
    <w:rsid w:val="00AC64A4"/>
    <w:rsid w:val="00AC69B8"/>
    <w:rsid w:val="00AC6AD0"/>
    <w:rsid w:val="00AC6B48"/>
    <w:rsid w:val="00AC6CAC"/>
    <w:rsid w:val="00AC74F5"/>
    <w:rsid w:val="00AC7639"/>
    <w:rsid w:val="00AC76FF"/>
    <w:rsid w:val="00AC7D15"/>
    <w:rsid w:val="00AC7D49"/>
    <w:rsid w:val="00AD001F"/>
    <w:rsid w:val="00AD042E"/>
    <w:rsid w:val="00AD0523"/>
    <w:rsid w:val="00AD08F2"/>
    <w:rsid w:val="00AD0945"/>
    <w:rsid w:val="00AD0948"/>
    <w:rsid w:val="00AD09C3"/>
    <w:rsid w:val="00AD115C"/>
    <w:rsid w:val="00AD145B"/>
    <w:rsid w:val="00AD1539"/>
    <w:rsid w:val="00AD1723"/>
    <w:rsid w:val="00AD1801"/>
    <w:rsid w:val="00AD1836"/>
    <w:rsid w:val="00AD1E93"/>
    <w:rsid w:val="00AD1F5A"/>
    <w:rsid w:val="00AD221C"/>
    <w:rsid w:val="00AD23C9"/>
    <w:rsid w:val="00AD27B0"/>
    <w:rsid w:val="00AD2A50"/>
    <w:rsid w:val="00AD2B90"/>
    <w:rsid w:val="00AD2C07"/>
    <w:rsid w:val="00AD33C0"/>
    <w:rsid w:val="00AD3420"/>
    <w:rsid w:val="00AD374D"/>
    <w:rsid w:val="00AD3802"/>
    <w:rsid w:val="00AD3ED4"/>
    <w:rsid w:val="00AD4138"/>
    <w:rsid w:val="00AD46D7"/>
    <w:rsid w:val="00AD481C"/>
    <w:rsid w:val="00AD4941"/>
    <w:rsid w:val="00AD4EB7"/>
    <w:rsid w:val="00AD4FD0"/>
    <w:rsid w:val="00AD5A1C"/>
    <w:rsid w:val="00AD5A3E"/>
    <w:rsid w:val="00AD5CED"/>
    <w:rsid w:val="00AD673E"/>
    <w:rsid w:val="00AD6971"/>
    <w:rsid w:val="00AD6DDA"/>
    <w:rsid w:val="00AD73F4"/>
    <w:rsid w:val="00AD75D2"/>
    <w:rsid w:val="00AD78B0"/>
    <w:rsid w:val="00AD7C7B"/>
    <w:rsid w:val="00AD7CF4"/>
    <w:rsid w:val="00AE00AB"/>
    <w:rsid w:val="00AE02D4"/>
    <w:rsid w:val="00AE032B"/>
    <w:rsid w:val="00AE09D5"/>
    <w:rsid w:val="00AE0EAD"/>
    <w:rsid w:val="00AE1068"/>
    <w:rsid w:val="00AE1132"/>
    <w:rsid w:val="00AE1431"/>
    <w:rsid w:val="00AE160A"/>
    <w:rsid w:val="00AE2008"/>
    <w:rsid w:val="00AE263F"/>
    <w:rsid w:val="00AE26D9"/>
    <w:rsid w:val="00AE2AB5"/>
    <w:rsid w:val="00AE2B88"/>
    <w:rsid w:val="00AE2D3D"/>
    <w:rsid w:val="00AE2D75"/>
    <w:rsid w:val="00AE2E68"/>
    <w:rsid w:val="00AE2F9C"/>
    <w:rsid w:val="00AE3AE3"/>
    <w:rsid w:val="00AE4589"/>
    <w:rsid w:val="00AE4F18"/>
    <w:rsid w:val="00AE502B"/>
    <w:rsid w:val="00AE5995"/>
    <w:rsid w:val="00AE5A9A"/>
    <w:rsid w:val="00AE646F"/>
    <w:rsid w:val="00AE6556"/>
    <w:rsid w:val="00AE6C44"/>
    <w:rsid w:val="00AE702A"/>
    <w:rsid w:val="00AE7228"/>
    <w:rsid w:val="00AE73E1"/>
    <w:rsid w:val="00AE73E8"/>
    <w:rsid w:val="00AF0410"/>
    <w:rsid w:val="00AF04AE"/>
    <w:rsid w:val="00AF11B9"/>
    <w:rsid w:val="00AF1571"/>
    <w:rsid w:val="00AF259A"/>
    <w:rsid w:val="00AF27ED"/>
    <w:rsid w:val="00AF2BBB"/>
    <w:rsid w:val="00AF2BCA"/>
    <w:rsid w:val="00AF2C2F"/>
    <w:rsid w:val="00AF2D57"/>
    <w:rsid w:val="00AF3365"/>
    <w:rsid w:val="00AF39A4"/>
    <w:rsid w:val="00AF4057"/>
    <w:rsid w:val="00AF4228"/>
    <w:rsid w:val="00AF4769"/>
    <w:rsid w:val="00AF48DD"/>
    <w:rsid w:val="00AF50D0"/>
    <w:rsid w:val="00AF510D"/>
    <w:rsid w:val="00AF53BB"/>
    <w:rsid w:val="00AF5B97"/>
    <w:rsid w:val="00AF6059"/>
    <w:rsid w:val="00AF632D"/>
    <w:rsid w:val="00AF6334"/>
    <w:rsid w:val="00AF66EE"/>
    <w:rsid w:val="00AF68CC"/>
    <w:rsid w:val="00AF6A0C"/>
    <w:rsid w:val="00AF6E52"/>
    <w:rsid w:val="00AF6FF2"/>
    <w:rsid w:val="00AF73B0"/>
    <w:rsid w:val="00AF7642"/>
    <w:rsid w:val="00AF7B38"/>
    <w:rsid w:val="00AF7D2C"/>
    <w:rsid w:val="00AF7F7D"/>
    <w:rsid w:val="00B0099A"/>
    <w:rsid w:val="00B00D0F"/>
    <w:rsid w:val="00B00EB6"/>
    <w:rsid w:val="00B00F13"/>
    <w:rsid w:val="00B0106B"/>
    <w:rsid w:val="00B01164"/>
    <w:rsid w:val="00B011B9"/>
    <w:rsid w:val="00B011C7"/>
    <w:rsid w:val="00B015CF"/>
    <w:rsid w:val="00B018CF"/>
    <w:rsid w:val="00B01B51"/>
    <w:rsid w:val="00B01C06"/>
    <w:rsid w:val="00B01C97"/>
    <w:rsid w:val="00B02824"/>
    <w:rsid w:val="00B02826"/>
    <w:rsid w:val="00B02AA1"/>
    <w:rsid w:val="00B02AC6"/>
    <w:rsid w:val="00B02B87"/>
    <w:rsid w:val="00B03109"/>
    <w:rsid w:val="00B032B0"/>
    <w:rsid w:val="00B03443"/>
    <w:rsid w:val="00B03520"/>
    <w:rsid w:val="00B035E1"/>
    <w:rsid w:val="00B039FF"/>
    <w:rsid w:val="00B03E9B"/>
    <w:rsid w:val="00B03FB9"/>
    <w:rsid w:val="00B0419D"/>
    <w:rsid w:val="00B04235"/>
    <w:rsid w:val="00B0432A"/>
    <w:rsid w:val="00B04AE3"/>
    <w:rsid w:val="00B04B07"/>
    <w:rsid w:val="00B04B79"/>
    <w:rsid w:val="00B05304"/>
    <w:rsid w:val="00B05344"/>
    <w:rsid w:val="00B05907"/>
    <w:rsid w:val="00B05931"/>
    <w:rsid w:val="00B059B7"/>
    <w:rsid w:val="00B05ECC"/>
    <w:rsid w:val="00B062C8"/>
    <w:rsid w:val="00B06383"/>
    <w:rsid w:val="00B06500"/>
    <w:rsid w:val="00B0677E"/>
    <w:rsid w:val="00B06967"/>
    <w:rsid w:val="00B06CE2"/>
    <w:rsid w:val="00B076B8"/>
    <w:rsid w:val="00B07CC7"/>
    <w:rsid w:val="00B07F93"/>
    <w:rsid w:val="00B10248"/>
    <w:rsid w:val="00B10B01"/>
    <w:rsid w:val="00B10B4D"/>
    <w:rsid w:val="00B10B6F"/>
    <w:rsid w:val="00B10CAE"/>
    <w:rsid w:val="00B10D5F"/>
    <w:rsid w:val="00B11223"/>
    <w:rsid w:val="00B114B7"/>
    <w:rsid w:val="00B114C8"/>
    <w:rsid w:val="00B11851"/>
    <w:rsid w:val="00B118D9"/>
    <w:rsid w:val="00B11B4A"/>
    <w:rsid w:val="00B11F8E"/>
    <w:rsid w:val="00B11FF1"/>
    <w:rsid w:val="00B1237F"/>
    <w:rsid w:val="00B123E6"/>
    <w:rsid w:val="00B12831"/>
    <w:rsid w:val="00B12A5F"/>
    <w:rsid w:val="00B12A86"/>
    <w:rsid w:val="00B12F60"/>
    <w:rsid w:val="00B13527"/>
    <w:rsid w:val="00B13600"/>
    <w:rsid w:val="00B13967"/>
    <w:rsid w:val="00B13A89"/>
    <w:rsid w:val="00B13E89"/>
    <w:rsid w:val="00B14311"/>
    <w:rsid w:val="00B1439B"/>
    <w:rsid w:val="00B14596"/>
    <w:rsid w:val="00B146AC"/>
    <w:rsid w:val="00B146DC"/>
    <w:rsid w:val="00B1477E"/>
    <w:rsid w:val="00B14889"/>
    <w:rsid w:val="00B14930"/>
    <w:rsid w:val="00B14B63"/>
    <w:rsid w:val="00B14D7E"/>
    <w:rsid w:val="00B15399"/>
    <w:rsid w:val="00B1540F"/>
    <w:rsid w:val="00B155E6"/>
    <w:rsid w:val="00B157AF"/>
    <w:rsid w:val="00B16011"/>
    <w:rsid w:val="00B16185"/>
    <w:rsid w:val="00B16410"/>
    <w:rsid w:val="00B16714"/>
    <w:rsid w:val="00B16888"/>
    <w:rsid w:val="00B16C91"/>
    <w:rsid w:val="00B16DB9"/>
    <w:rsid w:val="00B16FFA"/>
    <w:rsid w:val="00B17087"/>
    <w:rsid w:val="00B176BD"/>
    <w:rsid w:val="00B17ADA"/>
    <w:rsid w:val="00B17ADD"/>
    <w:rsid w:val="00B17E62"/>
    <w:rsid w:val="00B2003B"/>
    <w:rsid w:val="00B2027D"/>
    <w:rsid w:val="00B202B5"/>
    <w:rsid w:val="00B206B3"/>
    <w:rsid w:val="00B206D8"/>
    <w:rsid w:val="00B2088C"/>
    <w:rsid w:val="00B20ACC"/>
    <w:rsid w:val="00B20DC1"/>
    <w:rsid w:val="00B20E75"/>
    <w:rsid w:val="00B211DB"/>
    <w:rsid w:val="00B21B78"/>
    <w:rsid w:val="00B21DDD"/>
    <w:rsid w:val="00B21E42"/>
    <w:rsid w:val="00B22090"/>
    <w:rsid w:val="00B223ED"/>
    <w:rsid w:val="00B22630"/>
    <w:rsid w:val="00B228C9"/>
    <w:rsid w:val="00B22AC7"/>
    <w:rsid w:val="00B22DF0"/>
    <w:rsid w:val="00B22E56"/>
    <w:rsid w:val="00B22E8C"/>
    <w:rsid w:val="00B2349E"/>
    <w:rsid w:val="00B234BA"/>
    <w:rsid w:val="00B23654"/>
    <w:rsid w:val="00B236AE"/>
    <w:rsid w:val="00B238F4"/>
    <w:rsid w:val="00B24524"/>
    <w:rsid w:val="00B24840"/>
    <w:rsid w:val="00B24C7B"/>
    <w:rsid w:val="00B24C96"/>
    <w:rsid w:val="00B250BD"/>
    <w:rsid w:val="00B2526E"/>
    <w:rsid w:val="00B25BB6"/>
    <w:rsid w:val="00B25C1F"/>
    <w:rsid w:val="00B25D41"/>
    <w:rsid w:val="00B25E14"/>
    <w:rsid w:val="00B25F90"/>
    <w:rsid w:val="00B26489"/>
    <w:rsid w:val="00B264F8"/>
    <w:rsid w:val="00B26A45"/>
    <w:rsid w:val="00B26D08"/>
    <w:rsid w:val="00B26EF1"/>
    <w:rsid w:val="00B27627"/>
    <w:rsid w:val="00B2775E"/>
    <w:rsid w:val="00B278F1"/>
    <w:rsid w:val="00B27AAB"/>
    <w:rsid w:val="00B27ADE"/>
    <w:rsid w:val="00B27C8C"/>
    <w:rsid w:val="00B302A9"/>
    <w:rsid w:val="00B302EB"/>
    <w:rsid w:val="00B30BB3"/>
    <w:rsid w:val="00B30BBF"/>
    <w:rsid w:val="00B30BD4"/>
    <w:rsid w:val="00B30C1A"/>
    <w:rsid w:val="00B30FC8"/>
    <w:rsid w:val="00B31301"/>
    <w:rsid w:val="00B3132B"/>
    <w:rsid w:val="00B315BB"/>
    <w:rsid w:val="00B31A92"/>
    <w:rsid w:val="00B31CD0"/>
    <w:rsid w:val="00B31CF8"/>
    <w:rsid w:val="00B31FC5"/>
    <w:rsid w:val="00B322A3"/>
    <w:rsid w:val="00B324B8"/>
    <w:rsid w:val="00B324DA"/>
    <w:rsid w:val="00B32CEF"/>
    <w:rsid w:val="00B34387"/>
    <w:rsid w:val="00B352E5"/>
    <w:rsid w:val="00B35694"/>
    <w:rsid w:val="00B358F9"/>
    <w:rsid w:val="00B359E7"/>
    <w:rsid w:val="00B35A0E"/>
    <w:rsid w:val="00B35B35"/>
    <w:rsid w:val="00B35B76"/>
    <w:rsid w:val="00B36279"/>
    <w:rsid w:val="00B364B9"/>
    <w:rsid w:val="00B3685F"/>
    <w:rsid w:val="00B36B7C"/>
    <w:rsid w:val="00B36EC5"/>
    <w:rsid w:val="00B36F75"/>
    <w:rsid w:val="00B3719C"/>
    <w:rsid w:val="00B37202"/>
    <w:rsid w:val="00B3746A"/>
    <w:rsid w:val="00B3769B"/>
    <w:rsid w:val="00B37C1F"/>
    <w:rsid w:val="00B37DC0"/>
    <w:rsid w:val="00B403AA"/>
    <w:rsid w:val="00B404D7"/>
    <w:rsid w:val="00B404E0"/>
    <w:rsid w:val="00B4052B"/>
    <w:rsid w:val="00B409DE"/>
    <w:rsid w:val="00B41076"/>
    <w:rsid w:val="00B4107F"/>
    <w:rsid w:val="00B413AF"/>
    <w:rsid w:val="00B4180A"/>
    <w:rsid w:val="00B421DC"/>
    <w:rsid w:val="00B422F0"/>
    <w:rsid w:val="00B4260A"/>
    <w:rsid w:val="00B42DF3"/>
    <w:rsid w:val="00B42FF7"/>
    <w:rsid w:val="00B430FF"/>
    <w:rsid w:val="00B43A1F"/>
    <w:rsid w:val="00B4409F"/>
    <w:rsid w:val="00B4457D"/>
    <w:rsid w:val="00B447DA"/>
    <w:rsid w:val="00B44AC4"/>
    <w:rsid w:val="00B44D38"/>
    <w:rsid w:val="00B45250"/>
    <w:rsid w:val="00B453C9"/>
    <w:rsid w:val="00B45431"/>
    <w:rsid w:val="00B454DD"/>
    <w:rsid w:val="00B45577"/>
    <w:rsid w:val="00B4576E"/>
    <w:rsid w:val="00B459B6"/>
    <w:rsid w:val="00B45B98"/>
    <w:rsid w:val="00B45EFD"/>
    <w:rsid w:val="00B4609C"/>
    <w:rsid w:val="00B4669B"/>
    <w:rsid w:val="00B46F45"/>
    <w:rsid w:val="00B47897"/>
    <w:rsid w:val="00B478C0"/>
    <w:rsid w:val="00B479D6"/>
    <w:rsid w:val="00B47DA9"/>
    <w:rsid w:val="00B47F24"/>
    <w:rsid w:val="00B502BD"/>
    <w:rsid w:val="00B5039A"/>
    <w:rsid w:val="00B505CC"/>
    <w:rsid w:val="00B50EAC"/>
    <w:rsid w:val="00B50FBE"/>
    <w:rsid w:val="00B51312"/>
    <w:rsid w:val="00B51E0B"/>
    <w:rsid w:val="00B52114"/>
    <w:rsid w:val="00B521B6"/>
    <w:rsid w:val="00B52359"/>
    <w:rsid w:val="00B5244E"/>
    <w:rsid w:val="00B526E2"/>
    <w:rsid w:val="00B52B57"/>
    <w:rsid w:val="00B52E4A"/>
    <w:rsid w:val="00B533D0"/>
    <w:rsid w:val="00B539B8"/>
    <w:rsid w:val="00B53B22"/>
    <w:rsid w:val="00B53B28"/>
    <w:rsid w:val="00B543A4"/>
    <w:rsid w:val="00B54539"/>
    <w:rsid w:val="00B549FB"/>
    <w:rsid w:val="00B54E02"/>
    <w:rsid w:val="00B54E28"/>
    <w:rsid w:val="00B54EE9"/>
    <w:rsid w:val="00B5501D"/>
    <w:rsid w:val="00B551B6"/>
    <w:rsid w:val="00B5537E"/>
    <w:rsid w:val="00B55804"/>
    <w:rsid w:val="00B55AEA"/>
    <w:rsid w:val="00B55EDC"/>
    <w:rsid w:val="00B56068"/>
    <w:rsid w:val="00B56174"/>
    <w:rsid w:val="00B56382"/>
    <w:rsid w:val="00B56611"/>
    <w:rsid w:val="00B5692E"/>
    <w:rsid w:val="00B56A11"/>
    <w:rsid w:val="00B56C98"/>
    <w:rsid w:val="00B56DFD"/>
    <w:rsid w:val="00B56F12"/>
    <w:rsid w:val="00B57162"/>
    <w:rsid w:val="00B578B3"/>
    <w:rsid w:val="00B5799D"/>
    <w:rsid w:val="00B57AD8"/>
    <w:rsid w:val="00B60353"/>
    <w:rsid w:val="00B60409"/>
    <w:rsid w:val="00B605EE"/>
    <w:rsid w:val="00B608A0"/>
    <w:rsid w:val="00B60C8E"/>
    <w:rsid w:val="00B60E60"/>
    <w:rsid w:val="00B61159"/>
    <w:rsid w:val="00B6139C"/>
    <w:rsid w:val="00B613F2"/>
    <w:rsid w:val="00B61735"/>
    <w:rsid w:val="00B617B7"/>
    <w:rsid w:val="00B61B18"/>
    <w:rsid w:val="00B6218C"/>
    <w:rsid w:val="00B62416"/>
    <w:rsid w:val="00B627A3"/>
    <w:rsid w:val="00B627AA"/>
    <w:rsid w:val="00B62D7C"/>
    <w:rsid w:val="00B6314D"/>
    <w:rsid w:val="00B633D7"/>
    <w:rsid w:val="00B6354A"/>
    <w:rsid w:val="00B6390D"/>
    <w:rsid w:val="00B63B72"/>
    <w:rsid w:val="00B63D2C"/>
    <w:rsid w:val="00B643A0"/>
    <w:rsid w:val="00B644A0"/>
    <w:rsid w:val="00B64E0D"/>
    <w:rsid w:val="00B64EF4"/>
    <w:rsid w:val="00B64F40"/>
    <w:rsid w:val="00B65129"/>
    <w:rsid w:val="00B651E0"/>
    <w:rsid w:val="00B65224"/>
    <w:rsid w:val="00B65279"/>
    <w:rsid w:val="00B65316"/>
    <w:rsid w:val="00B654AC"/>
    <w:rsid w:val="00B658F6"/>
    <w:rsid w:val="00B65C39"/>
    <w:rsid w:val="00B65CA7"/>
    <w:rsid w:val="00B65CCD"/>
    <w:rsid w:val="00B66C40"/>
    <w:rsid w:val="00B66E48"/>
    <w:rsid w:val="00B671BA"/>
    <w:rsid w:val="00B67405"/>
    <w:rsid w:val="00B67885"/>
    <w:rsid w:val="00B67891"/>
    <w:rsid w:val="00B67BC3"/>
    <w:rsid w:val="00B67D93"/>
    <w:rsid w:val="00B67E3D"/>
    <w:rsid w:val="00B700F8"/>
    <w:rsid w:val="00B70186"/>
    <w:rsid w:val="00B70383"/>
    <w:rsid w:val="00B70515"/>
    <w:rsid w:val="00B7079E"/>
    <w:rsid w:val="00B70925"/>
    <w:rsid w:val="00B70C91"/>
    <w:rsid w:val="00B70FA3"/>
    <w:rsid w:val="00B70FC9"/>
    <w:rsid w:val="00B71274"/>
    <w:rsid w:val="00B7177C"/>
    <w:rsid w:val="00B71FC2"/>
    <w:rsid w:val="00B71FE5"/>
    <w:rsid w:val="00B722E4"/>
    <w:rsid w:val="00B72426"/>
    <w:rsid w:val="00B72808"/>
    <w:rsid w:val="00B72B77"/>
    <w:rsid w:val="00B72D9E"/>
    <w:rsid w:val="00B7313E"/>
    <w:rsid w:val="00B73391"/>
    <w:rsid w:val="00B7392B"/>
    <w:rsid w:val="00B73A2F"/>
    <w:rsid w:val="00B73E09"/>
    <w:rsid w:val="00B7428D"/>
    <w:rsid w:val="00B746A8"/>
    <w:rsid w:val="00B7495B"/>
    <w:rsid w:val="00B749E7"/>
    <w:rsid w:val="00B74A5D"/>
    <w:rsid w:val="00B74BB0"/>
    <w:rsid w:val="00B74E88"/>
    <w:rsid w:val="00B74F92"/>
    <w:rsid w:val="00B759DB"/>
    <w:rsid w:val="00B75A5C"/>
    <w:rsid w:val="00B75B34"/>
    <w:rsid w:val="00B75BA4"/>
    <w:rsid w:val="00B75D16"/>
    <w:rsid w:val="00B75D8D"/>
    <w:rsid w:val="00B76011"/>
    <w:rsid w:val="00B76B16"/>
    <w:rsid w:val="00B76B66"/>
    <w:rsid w:val="00B76DF2"/>
    <w:rsid w:val="00B76F63"/>
    <w:rsid w:val="00B772F9"/>
    <w:rsid w:val="00B77C3C"/>
    <w:rsid w:val="00B77FA5"/>
    <w:rsid w:val="00B8014D"/>
    <w:rsid w:val="00B80C41"/>
    <w:rsid w:val="00B80E3F"/>
    <w:rsid w:val="00B8114B"/>
    <w:rsid w:val="00B8115F"/>
    <w:rsid w:val="00B81334"/>
    <w:rsid w:val="00B81502"/>
    <w:rsid w:val="00B81539"/>
    <w:rsid w:val="00B816CE"/>
    <w:rsid w:val="00B81879"/>
    <w:rsid w:val="00B8189E"/>
    <w:rsid w:val="00B818E4"/>
    <w:rsid w:val="00B81C7F"/>
    <w:rsid w:val="00B82461"/>
    <w:rsid w:val="00B82825"/>
    <w:rsid w:val="00B828EE"/>
    <w:rsid w:val="00B828FD"/>
    <w:rsid w:val="00B82B8B"/>
    <w:rsid w:val="00B83063"/>
    <w:rsid w:val="00B83311"/>
    <w:rsid w:val="00B83331"/>
    <w:rsid w:val="00B834E7"/>
    <w:rsid w:val="00B858A4"/>
    <w:rsid w:val="00B85AB2"/>
    <w:rsid w:val="00B85E16"/>
    <w:rsid w:val="00B85E85"/>
    <w:rsid w:val="00B85E91"/>
    <w:rsid w:val="00B860A5"/>
    <w:rsid w:val="00B86458"/>
    <w:rsid w:val="00B86ADD"/>
    <w:rsid w:val="00B86C07"/>
    <w:rsid w:val="00B86D9F"/>
    <w:rsid w:val="00B87BFE"/>
    <w:rsid w:val="00B907B1"/>
    <w:rsid w:val="00B907D3"/>
    <w:rsid w:val="00B9096D"/>
    <w:rsid w:val="00B90AE5"/>
    <w:rsid w:val="00B90B25"/>
    <w:rsid w:val="00B90C9D"/>
    <w:rsid w:val="00B90EC2"/>
    <w:rsid w:val="00B91071"/>
    <w:rsid w:val="00B911E8"/>
    <w:rsid w:val="00B911F9"/>
    <w:rsid w:val="00B91472"/>
    <w:rsid w:val="00B9159C"/>
    <w:rsid w:val="00B91A11"/>
    <w:rsid w:val="00B91BB8"/>
    <w:rsid w:val="00B91E2D"/>
    <w:rsid w:val="00B922B8"/>
    <w:rsid w:val="00B9233A"/>
    <w:rsid w:val="00B92541"/>
    <w:rsid w:val="00B926C6"/>
    <w:rsid w:val="00B92B8D"/>
    <w:rsid w:val="00B92C16"/>
    <w:rsid w:val="00B930FD"/>
    <w:rsid w:val="00B93607"/>
    <w:rsid w:val="00B937AE"/>
    <w:rsid w:val="00B9386E"/>
    <w:rsid w:val="00B939B0"/>
    <w:rsid w:val="00B93AB7"/>
    <w:rsid w:val="00B93B26"/>
    <w:rsid w:val="00B93CDC"/>
    <w:rsid w:val="00B93DB0"/>
    <w:rsid w:val="00B9479B"/>
    <w:rsid w:val="00B94910"/>
    <w:rsid w:val="00B94CBD"/>
    <w:rsid w:val="00B954DF"/>
    <w:rsid w:val="00B954EB"/>
    <w:rsid w:val="00B95832"/>
    <w:rsid w:val="00B95B0F"/>
    <w:rsid w:val="00B95DD6"/>
    <w:rsid w:val="00B95E12"/>
    <w:rsid w:val="00B95EAC"/>
    <w:rsid w:val="00B960A3"/>
    <w:rsid w:val="00B96506"/>
    <w:rsid w:val="00B967BE"/>
    <w:rsid w:val="00B9687B"/>
    <w:rsid w:val="00B969A9"/>
    <w:rsid w:val="00B96A91"/>
    <w:rsid w:val="00B96B9A"/>
    <w:rsid w:val="00B97B76"/>
    <w:rsid w:val="00B97E92"/>
    <w:rsid w:val="00B97ED7"/>
    <w:rsid w:val="00BA004D"/>
    <w:rsid w:val="00BA0157"/>
    <w:rsid w:val="00BA04FF"/>
    <w:rsid w:val="00BA066F"/>
    <w:rsid w:val="00BA0820"/>
    <w:rsid w:val="00BA091F"/>
    <w:rsid w:val="00BA117F"/>
    <w:rsid w:val="00BA11DA"/>
    <w:rsid w:val="00BA1569"/>
    <w:rsid w:val="00BA17F5"/>
    <w:rsid w:val="00BA1B0A"/>
    <w:rsid w:val="00BA2160"/>
    <w:rsid w:val="00BA2355"/>
    <w:rsid w:val="00BA2DEE"/>
    <w:rsid w:val="00BA2FC5"/>
    <w:rsid w:val="00BA3046"/>
    <w:rsid w:val="00BA353E"/>
    <w:rsid w:val="00BA3665"/>
    <w:rsid w:val="00BA36D4"/>
    <w:rsid w:val="00BA3CD4"/>
    <w:rsid w:val="00BA43DC"/>
    <w:rsid w:val="00BA4418"/>
    <w:rsid w:val="00BA460A"/>
    <w:rsid w:val="00BA4697"/>
    <w:rsid w:val="00BA4858"/>
    <w:rsid w:val="00BA5283"/>
    <w:rsid w:val="00BA56C1"/>
    <w:rsid w:val="00BA58A2"/>
    <w:rsid w:val="00BA5AC7"/>
    <w:rsid w:val="00BA5DA0"/>
    <w:rsid w:val="00BA5DE0"/>
    <w:rsid w:val="00BA5DE5"/>
    <w:rsid w:val="00BA63D1"/>
    <w:rsid w:val="00BA64B4"/>
    <w:rsid w:val="00BA76DD"/>
    <w:rsid w:val="00BA7857"/>
    <w:rsid w:val="00BA797F"/>
    <w:rsid w:val="00BA79F1"/>
    <w:rsid w:val="00BA7AE2"/>
    <w:rsid w:val="00BA7B30"/>
    <w:rsid w:val="00BA7DA8"/>
    <w:rsid w:val="00BA7F4B"/>
    <w:rsid w:val="00BB07D4"/>
    <w:rsid w:val="00BB0936"/>
    <w:rsid w:val="00BB0961"/>
    <w:rsid w:val="00BB105B"/>
    <w:rsid w:val="00BB11C3"/>
    <w:rsid w:val="00BB132D"/>
    <w:rsid w:val="00BB1571"/>
    <w:rsid w:val="00BB1A42"/>
    <w:rsid w:val="00BB1AD5"/>
    <w:rsid w:val="00BB1C48"/>
    <w:rsid w:val="00BB1FF7"/>
    <w:rsid w:val="00BB21E6"/>
    <w:rsid w:val="00BB23FB"/>
    <w:rsid w:val="00BB2639"/>
    <w:rsid w:val="00BB2922"/>
    <w:rsid w:val="00BB29A7"/>
    <w:rsid w:val="00BB2D23"/>
    <w:rsid w:val="00BB2D25"/>
    <w:rsid w:val="00BB2DF4"/>
    <w:rsid w:val="00BB3126"/>
    <w:rsid w:val="00BB3378"/>
    <w:rsid w:val="00BB3BF4"/>
    <w:rsid w:val="00BB3EEC"/>
    <w:rsid w:val="00BB4251"/>
    <w:rsid w:val="00BB4340"/>
    <w:rsid w:val="00BB48CC"/>
    <w:rsid w:val="00BB4B4E"/>
    <w:rsid w:val="00BB4D98"/>
    <w:rsid w:val="00BB5054"/>
    <w:rsid w:val="00BB5163"/>
    <w:rsid w:val="00BB5551"/>
    <w:rsid w:val="00BB568D"/>
    <w:rsid w:val="00BB5BCB"/>
    <w:rsid w:val="00BB5C34"/>
    <w:rsid w:val="00BB5C47"/>
    <w:rsid w:val="00BB601E"/>
    <w:rsid w:val="00BB681E"/>
    <w:rsid w:val="00BB7158"/>
    <w:rsid w:val="00BB73FF"/>
    <w:rsid w:val="00BB79DF"/>
    <w:rsid w:val="00BB7D56"/>
    <w:rsid w:val="00BB7FC2"/>
    <w:rsid w:val="00BC066D"/>
    <w:rsid w:val="00BC0C12"/>
    <w:rsid w:val="00BC126D"/>
    <w:rsid w:val="00BC146F"/>
    <w:rsid w:val="00BC1B82"/>
    <w:rsid w:val="00BC1D64"/>
    <w:rsid w:val="00BC1F0F"/>
    <w:rsid w:val="00BC2192"/>
    <w:rsid w:val="00BC2461"/>
    <w:rsid w:val="00BC2717"/>
    <w:rsid w:val="00BC2E27"/>
    <w:rsid w:val="00BC3141"/>
    <w:rsid w:val="00BC315C"/>
    <w:rsid w:val="00BC34F4"/>
    <w:rsid w:val="00BC3886"/>
    <w:rsid w:val="00BC3900"/>
    <w:rsid w:val="00BC3ADC"/>
    <w:rsid w:val="00BC3BBD"/>
    <w:rsid w:val="00BC3BD0"/>
    <w:rsid w:val="00BC3FAA"/>
    <w:rsid w:val="00BC41ED"/>
    <w:rsid w:val="00BC440C"/>
    <w:rsid w:val="00BC45FE"/>
    <w:rsid w:val="00BC4680"/>
    <w:rsid w:val="00BC487D"/>
    <w:rsid w:val="00BC491E"/>
    <w:rsid w:val="00BC4A36"/>
    <w:rsid w:val="00BC4C02"/>
    <w:rsid w:val="00BC4DBB"/>
    <w:rsid w:val="00BC4DCB"/>
    <w:rsid w:val="00BC4EEC"/>
    <w:rsid w:val="00BC5003"/>
    <w:rsid w:val="00BC50AE"/>
    <w:rsid w:val="00BC5540"/>
    <w:rsid w:val="00BC57C1"/>
    <w:rsid w:val="00BC58FD"/>
    <w:rsid w:val="00BC5922"/>
    <w:rsid w:val="00BC5BAD"/>
    <w:rsid w:val="00BC6115"/>
    <w:rsid w:val="00BC644A"/>
    <w:rsid w:val="00BC64F6"/>
    <w:rsid w:val="00BC67AF"/>
    <w:rsid w:val="00BC6875"/>
    <w:rsid w:val="00BC6AA2"/>
    <w:rsid w:val="00BC6C8D"/>
    <w:rsid w:val="00BC7227"/>
    <w:rsid w:val="00BC79DE"/>
    <w:rsid w:val="00BC7B69"/>
    <w:rsid w:val="00BD06F2"/>
    <w:rsid w:val="00BD086F"/>
    <w:rsid w:val="00BD09CE"/>
    <w:rsid w:val="00BD0E2B"/>
    <w:rsid w:val="00BD11AF"/>
    <w:rsid w:val="00BD13C7"/>
    <w:rsid w:val="00BD1715"/>
    <w:rsid w:val="00BD180A"/>
    <w:rsid w:val="00BD21E5"/>
    <w:rsid w:val="00BD2224"/>
    <w:rsid w:val="00BD274F"/>
    <w:rsid w:val="00BD2AE5"/>
    <w:rsid w:val="00BD2B67"/>
    <w:rsid w:val="00BD2B97"/>
    <w:rsid w:val="00BD2E48"/>
    <w:rsid w:val="00BD2EA8"/>
    <w:rsid w:val="00BD2FA0"/>
    <w:rsid w:val="00BD3711"/>
    <w:rsid w:val="00BD37B8"/>
    <w:rsid w:val="00BD3EED"/>
    <w:rsid w:val="00BD41B3"/>
    <w:rsid w:val="00BD437E"/>
    <w:rsid w:val="00BD4432"/>
    <w:rsid w:val="00BD448F"/>
    <w:rsid w:val="00BD46B1"/>
    <w:rsid w:val="00BD49A2"/>
    <w:rsid w:val="00BD4B55"/>
    <w:rsid w:val="00BD4CCB"/>
    <w:rsid w:val="00BD4F87"/>
    <w:rsid w:val="00BD5189"/>
    <w:rsid w:val="00BD53C5"/>
    <w:rsid w:val="00BD5E8B"/>
    <w:rsid w:val="00BD6CE9"/>
    <w:rsid w:val="00BD7507"/>
    <w:rsid w:val="00BD780B"/>
    <w:rsid w:val="00BD7CF7"/>
    <w:rsid w:val="00BD7F3B"/>
    <w:rsid w:val="00BE007D"/>
    <w:rsid w:val="00BE0183"/>
    <w:rsid w:val="00BE0284"/>
    <w:rsid w:val="00BE03F9"/>
    <w:rsid w:val="00BE04D2"/>
    <w:rsid w:val="00BE06DC"/>
    <w:rsid w:val="00BE0B91"/>
    <w:rsid w:val="00BE0EFC"/>
    <w:rsid w:val="00BE1417"/>
    <w:rsid w:val="00BE14CE"/>
    <w:rsid w:val="00BE15E5"/>
    <w:rsid w:val="00BE180A"/>
    <w:rsid w:val="00BE18E9"/>
    <w:rsid w:val="00BE2A49"/>
    <w:rsid w:val="00BE2E41"/>
    <w:rsid w:val="00BE3051"/>
    <w:rsid w:val="00BE3494"/>
    <w:rsid w:val="00BE382E"/>
    <w:rsid w:val="00BE3B77"/>
    <w:rsid w:val="00BE499D"/>
    <w:rsid w:val="00BE50B8"/>
    <w:rsid w:val="00BE54A5"/>
    <w:rsid w:val="00BE5B91"/>
    <w:rsid w:val="00BE5D10"/>
    <w:rsid w:val="00BE65E9"/>
    <w:rsid w:val="00BE6B7A"/>
    <w:rsid w:val="00BE6BF8"/>
    <w:rsid w:val="00BE6D15"/>
    <w:rsid w:val="00BE6F49"/>
    <w:rsid w:val="00BE7285"/>
    <w:rsid w:val="00BE74BB"/>
    <w:rsid w:val="00BE7542"/>
    <w:rsid w:val="00BE7B3C"/>
    <w:rsid w:val="00BF01A6"/>
    <w:rsid w:val="00BF01CB"/>
    <w:rsid w:val="00BF0C30"/>
    <w:rsid w:val="00BF17F9"/>
    <w:rsid w:val="00BF1808"/>
    <w:rsid w:val="00BF18B3"/>
    <w:rsid w:val="00BF1B9C"/>
    <w:rsid w:val="00BF2768"/>
    <w:rsid w:val="00BF2A1D"/>
    <w:rsid w:val="00BF2AFE"/>
    <w:rsid w:val="00BF2BF6"/>
    <w:rsid w:val="00BF360A"/>
    <w:rsid w:val="00BF38CD"/>
    <w:rsid w:val="00BF3C37"/>
    <w:rsid w:val="00BF3C96"/>
    <w:rsid w:val="00BF3D45"/>
    <w:rsid w:val="00BF4194"/>
    <w:rsid w:val="00BF420D"/>
    <w:rsid w:val="00BF4291"/>
    <w:rsid w:val="00BF4573"/>
    <w:rsid w:val="00BF468A"/>
    <w:rsid w:val="00BF4713"/>
    <w:rsid w:val="00BF4790"/>
    <w:rsid w:val="00BF47AB"/>
    <w:rsid w:val="00BF5025"/>
    <w:rsid w:val="00BF51CF"/>
    <w:rsid w:val="00BF55DF"/>
    <w:rsid w:val="00BF61C3"/>
    <w:rsid w:val="00BF67B0"/>
    <w:rsid w:val="00BF68D8"/>
    <w:rsid w:val="00BF6D0F"/>
    <w:rsid w:val="00BF6D93"/>
    <w:rsid w:val="00BF6E7B"/>
    <w:rsid w:val="00BF6EA0"/>
    <w:rsid w:val="00BF6FD2"/>
    <w:rsid w:val="00BF6FE3"/>
    <w:rsid w:val="00BF720C"/>
    <w:rsid w:val="00BF7D73"/>
    <w:rsid w:val="00C00095"/>
    <w:rsid w:val="00C0079A"/>
    <w:rsid w:val="00C00808"/>
    <w:rsid w:val="00C010E3"/>
    <w:rsid w:val="00C0193A"/>
    <w:rsid w:val="00C019DD"/>
    <w:rsid w:val="00C01A2A"/>
    <w:rsid w:val="00C01C24"/>
    <w:rsid w:val="00C01C50"/>
    <w:rsid w:val="00C01F47"/>
    <w:rsid w:val="00C02229"/>
    <w:rsid w:val="00C026D0"/>
    <w:rsid w:val="00C02779"/>
    <w:rsid w:val="00C027D5"/>
    <w:rsid w:val="00C02839"/>
    <w:rsid w:val="00C029F2"/>
    <w:rsid w:val="00C02A68"/>
    <w:rsid w:val="00C02D15"/>
    <w:rsid w:val="00C02EB3"/>
    <w:rsid w:val="00C03B82"/>
    <w:rsid w:val="00C03DA1"/>
    <w:rsid w:val="00C03F9E"/>
    <w:rsid w:val="00C03FB2"/>
    <w:rsid w:val="00C04382"/>
    <w:rsid w:val="00C047A8"/>
    <w:rsid w:val="00C04D56"/>
    <w:rsid w:val="00C054B9"/>
    <w:rsid w:val="00C056CA"/>
    <w:rsid w:val="00C056D2"/>
    <w:rsid w:val="00C05821"/>
    <w:rsid w:val="00C059FB"/>
    <w:rsid w:val="00C05EF4"/>
    <w:rsid w:val="00C0603C"/>
    <w:rsid w:val="00C06318"/>
    <w:rsid w:val="00C06767"/>
    <w:rsid w:val="00C070E3"/>
    <w:rsid w:val="00C071BA"/>
    <w:rsid w:val="00C071E1"/>
    <w:rsid w:val="00C0732A"/>
    <w:rsid w:val="00C0750F"/>
    <w:rsid w:val="00C07651"/>
    <w:rsid w:val="00C076E7"/>
    <w:rsid w:val="00C079A5"/>
    <w:rsid w:val="00C07A33"/>
    <w:rsid w:val="00C07D9D"/>
    <w:rsid w:val="00C07FBB"/>
    <w:rsid w:val="00C1010A"/>
    <w:rsid w:val="00C10AE4"/>
    <w:rsid w:val="00C10C6E"/>
    <w:rsid w:val="00C11221"/>
    <w:rsid w:val="00C11271"/>
    <w:rsid w:val="00C115C4"/>
    <w:rsid w:val="00C11A3B"/>
    <w:rsid w:val="00C11ACA"/>
    <w:rsid w:val="00C1200F"/>
    <w:rsid w:val="00C120A5"/>
    <w:rsid w:val="00C126B2"/>
    <w:rsid w:val="00C1292C"/>
    <w:rsid w:val="00C13529"/>
    <w:rsid w:val="00C135CA"/>
    <w:rsid w:val="00C14084"/>
    <w:rsid w:val="00C142B7"/>
    <w:rsid w:val="00C144A0"/>
    <w:rsid w:val="00C14ACD"/>
    <w:rsid w:val="00C14B3A"/>
    <w:rsid w:val="00C14CA6"/>
    <w:rsid w:val="00C14E60"/>
    <w:rsid w:val="00C15070"/>
    <w:rsid w:val="00C15196"/>
    <w:rsid w:val="00C152DC"/>
    <w:rsid w:val="00C15447"/>
    <w:rsid w:val="00C158EC"/>
    <w:rsid w:val="00C15BEA"/>
    <w:rsid w:val="00C1611F"/>
    <w:rsid w:val="00C16286"/>
    <w:rsid w:val="00C1631F"/>
    <w:rsid w:val="00C1672C"/>
    <w:rsid w:val="00C16C3D"/>
    <w:rsid w:val="00C16D56"/>
    <w:rsid w:val="00C16DBD"/>
    <w:rsid w:val="00C17148"/>
    <w:rsid w:val="00C1765D"/>
    <w:rsid w:val="00C17789"/>
    <w:rsid w:val="00C17901"/>
    <w:rsid w:val="00C17C7F"/>
    <w:rsid w:val="00C17CBE"/>
    <w:rsid w:val="00C17F50"/>
    <w:rsid w:val="00C2015B"/>
    <w:rsid w:val="00C202B2"/>
    <w:rsid w:val="00C203BE"/>
    <w:rsid w:val="00C2061E"/>
    <w:rsid w:val="00C20B39"/>
    <w:rsid w:val="00C20C3F"/>
    <w:rsid w:val="00C20E70"/>
    <w:rsid w:val="00C20E94"/>
    <w:rsid w:val="00C210EE"/>
    <w:rsid w:val="00C214B9"/>
    <w:rsid w:val="00C2183B"/>
    <w:rsid w:val="00C21919"/>
    <w:rsid w:val="00C21ABA"/>
    <w:rsid w:val="00C21B4C"/>
    <w:rsid w:val="00C21D06"/>
    <w:rsid w:val="00C21F1D"/>
    <w:rsid w:val="00C22132"/>
    <w:rsid w:val="00C2214F"/>
    <w:rsid w:val="00C22371"/>
    <w:rsid w:val="00C223BB"/>
    <w:rsid w:val="00C22449"/>
    <w:rsid w:val="00C224F9"/>
    <w:rsid w:val="00C2263A"/>
    <w:rsid w:val="00C226FF"/>
    <w:rsid w:val="00C22719"/>
    <w:rsid w:val="00C22849"/>
    <w:rsid w:val="00C22A1A"/>
    <w:rsid w:val="00C22DA6"/>
    <w:rsid w:val="00C230A5"/>
    <w:rsid w:val="00C234F2"/>
    <w:rsid w:val="00C239B5"/>
    <w:rsid w:val="00C23BE5"/>
    <w:rsid w:val="00C23C6F"/>
    <w:rsid w:val="00C24181"/>
    <w:rsid w:val="00C243EB"/>
    <w:rsid w:val="00C24800"/>
    <w:rsid w:val="00C24869"/>
    <w:rsid w:val="00C24C7B"/>
    <w:rsid w:val="00C24DC9"/>
    <w:rsid w:val="00C24F46"/>
    <w:rsid w:val="00C25033"/>
    <w:rsid w:val="00C254C5"/>
    <w:rsid w:val="00C258CB"/>
    <w:rsid w:val="00C25E30"/>
    <w:rsid w:val="00C261E1"/>
    <w:rsid w:val="00C263D9"/>
    <w:rsid w:val="00C263FD"/>
    <w:rsid w:val="00C26405"/>
    <w:rsid w:val="00C2652C"/>
    <w:rsid w:val="00C26935"/>
    <w:rsid w:val="00C26B74"/>
    <w:rsid w:val="00C26EF2"/>
    <w:rsid w:val="00C26F60"/>
    <w:rsid w:val="00C2723A"/>
    <w:rsid w:val="00C272B1"/>
    <w:rsid w:val="00C276F2"/>
    <w:rsid w:val="00C27799"/>
    <w:rsid w:val="00C278D9"/>
    <w:rsid w:val="00C302ED"/>
    <w:rsid w:val="00C30352"/>
    <w:rsid w:val="00C3056F"/>
    <w:rsid w:val="00C30A91"/>
    <w:rsid w:val="00C310C0"/>
    <w:rsid w:val="00C31290"/>
    <w:rsid w:val="00C3147A"/>
    <w:rsid w:val="00C3152F"/>
    <w:rsid w:val="00C3173D"/>
    <w:rsid w:val="00C3176D"/>
    <w:rsid w:val="00C31E65"/>
    <w:rsid w:val="00C320B2"/>
    <w:rsid w:val="00C321A9"/>
    <w:rsid w:val="00C32499"/>
    <w:rsid w:val="00C32693"/>
    <w:rsid w:val="00C32AE5"/>
    <w:rsid w:val="00C330EC"/>
    <w:rsid w:val="00C331D5"/>
    <w:rsid w:val="00C335FF"/>
    <w:rsid w:val="00C3372F"/>
    <w:rsid w:val="00C33F48"/>
    <w:rsid w:val="00C343FC"/>
    <w:rsid w:val="00C3485C"/>
    <w:rsid w:val="00C34AB8"/>
    <w:rsid w:val="00C34C46"/>
    <w:rsid w:val="00C35465"/>
    <w:rsid w:val="00C35562"/>
    <w:rsid w:val="00C3579D"/>
    <w:rsid w:val="00C36262"/>
    <w:rsid w:val="00C36277"/>
    <w:rsid w:val="00C36833"/>
    <w:rsid w:val="00C36928"/>
    <w:rsid w:val="00C36D47"/>
    <w:rsid w:val="00C36EE0"/>
    <w:rsid w:val="00C37231"/>
    <w:rsid w:val="00C373F7"/>
    <w:rsid w:val="00C3780D"/>
    <w:rsid w:val="00C37ACF"/>
    <w:rsid w:val="00C37D82"/>
    <w:rsid w:val="00C40177"/>
    <w:rsid w:val="00C40799"/>
    <w:rsid w:val="00C409CE"/>
    <w:rsid w:val="00C40DEE"/>
    <w:rsid w:val="00C41201"/>
    <w:rsid w:val="00C413DB"/>
    <w:rsid w:val="00C4142E"/>
    <w:rsid w:val="00C418F0"/>
    <w:rsid w:val="00C41FA6"/>
    <w:rsid w:val="00C4207F"/>
    <w:rsid w:val="00C420C2"/>
    <w:rsid w:val="00C424F5"/>
    <w:rsid w:val="00C42AE2"/>
    <w:rsid w:val="00C43789"/>
    <w:rsid w:val="00C43818"/>
    <w:rsid w:val="00C43C15"/>
    <w:rsid w:val="00C43EAA"/>
    <w:rsid w:val="00C4460B"/>
    <w:rsid w:val="00C448F5"/>
    <w:rsid w:val="00C450D4"/>
    <w:rsid w:val="00C4549F"/>
    <w:rsid w:val="00C45551"/>
    <w:rsid w:val="00C45A49"/>
    <w:rsid w:val="00C45EF7"/>
    <w:rsid w:val="00C460FA"/>
    <w:rsid w:val="00C46B23"/>
    <w:rsid w:val="00C46E2F"/>
    <w:rsid w:val="00C47181"/>
    <w:rsid w:val="00C4719C"/>
    <w:rsid w:val="00C475E7"/>
    <w:rsid w:val="00C476DA"/>
    <w:rsid w:val="00C4779E"/>
    <w:rsid w:val="00C47D88"/>
    <w:rsid w:val="00C47E4B"/>
    <w:rsid w:val="00C47F7E"/>
    <w:rsid w:val="00C506A0"/>
    <w:rsid w:val="00C50975"/>
    <w:rsid w:val="00C5098B"/>
    <w:rsid w:val="00C50E3D"/>
    <w:rsid w:val="00C51864"/>
    <w:rsid w:val="00C518C3"/>
    <w:rsid w:val="00C51B56"/>
    <w:rsid w:val="00C51FDE"/>
    <w:rsid w:val="00C524A1"/>
    <w:rsid w:val="00C52B18"/>
    <w:rsid w:val="00C52CA2"/>
    <w:rsid w:val="00C52FE0"/>
    <w:rsid w:val="00C53469"/>
    <w:rsid w:val="00C5368C"/>
    <w:rsid w:val="00C53EBF"/>
    <w:rsid w:val="00C53FC2"/>
    <w:rsid w:val="00C5455B"/>
    <w:rsid w:val="00C54670"/>
    <w:rsid w:val="00C54773"/>
    <w:rsid w:val="00C54A62"/>
    <w:rsid w:val="00C54C72"/>
    <w:rsid w:val="00C55826"/>
    <w:rsid w:val="00C55FD1"/>
    <w:rsid w:val="00C564C6"/>
    <w:rsid w:val="00C567F7"/>
    <w:rsid w:val="00C56C68"/>
    <w:rsid w:val="00C56D2B"/>
    <w:rsid w:val="00C56D32"/>
    <w:rsid w:val="00C56DDE"/>
    <w:rsid w:val="00C56EB4"/>
    <w:rsid w:val="00C57422"/>
    <w:rsid w:val="00C5746C"/>
    <w:rsid w:val="00C57B6E"/>
    <w:rsid w:val="00C57DD4"/>
    <w:rsid w:val="00C60F24"/>
    <w:rsid w:val="00C612BC"/>
    <w:rsid w:val="00C6160B"/>
    <w:rsid w:val="00C61D04"/>
    <w:rsid w:val="00C61F33"/>
    <w:rsid w:val="00C62418"/>
    <w:rsid w:val="00C625F7"/>
    <w:rsid w:val="00C6291F"/>
    <w:rsid w:val="00C62F4F"/>
    <w:rsid w:val="00C63115"/>
    <w:rsid w:val="00C63244"/>
    <w:rsid w:val="00C636B2"/>
    <w:rsid w:val="00C636D1"/>
    <w:rsid w:val="00C636D7"/>
    <w:rsid w:val="00C63D90"/>
    <w:rsid w:val="00C63DC2"/>
    <w:rsid w:val="00C63E54"/>
    <w:rsid w:val="00C63FF7"/>
    <w:rsid w:val="00C648FE"/>
    <w:rsid w:val="00C649B0"/>
    <w:rsid w:val="00C64BBC"/>
    <w:rsid w:val="00C6559C"/>
    <w:rsid w:val="00C65A51"/>
    <w:rsid w:val="00C65A8D"/>
    <w:rsid w:val="00C65BE9"/>
    <w:rsid w:val="00C65D72"/>
    <w:rsid w:val="00C66218"/>
    <w:rsid w:val="00C662E7"/>
    <w:rsid w:val="00C66C26"/>
    <w:rsid w:val="00C66E8F"/>
    <w:rsid w:val="00C6741E"/>
    <w:rsid w:val="00C67CAE"/>
    <w:rsid w:val="00C67FC5"/>
    <w:rsid w:val="00C7026C"/>
    <w:rsid w:val="00C70C73"/>
    <w:rsid w:val="00C70E6E"/>
    <w:rsid w:val="00C716DB"/>
    <w:rsid w:val="00C71B85"/>
    <w:rsid w:val="00C71EF1"/>
    <w:rsid w:val="00C71FA9"/>
    <w:rsid w:val="00C720C8"/>
    <w:rsid w:val="00C72187"/>
    <w:rsid w:val="00C7240F"/>
    <w:rsid w:val="00C72789"/>
    <w:rsid w:val="00C72818"/>
    <w:rsid w:val="00C72859"/>
    <w:rsid w:val="00C72A61"/>
    <w:rsid w:val="00C72E65"/>
    <w:rsid w:val="00C7308C"/>
    <w:rsid w:val="00C7396C"/>
    <w:rsid w:val="00C739E7"/>
    <w:rsid w:val="00C73F9C"/>
    <w:rsid w:val="00C73FF0"/>
    <w:rsid w:val="00C745B2"/>
    <w:rsid w:val="00C74777"/>
    <w:rsid w:val="00C74D1D"/>
    <w:rsid w:val="00C74DBA"/>
    <w:rsid w:val="00C74E8A"/>
    <w:rsid w:val="00C74F49"/>
    <w:rsid w:val="00C754BA"/>
    <w:rsid w:val="00C75C73"/>
    <w:rsid w:val="00C75CE7"/>
    <w:rsid w:val="00C76104"/>
    <w:rsid w:val="00C7620F"/>
    <w:rsid w:val="00C763ED"/>
    <w:rsid w:val="00C76585"/>
    <w:rsid w:val="00C76935"/>
    <w:rsid w:val="00C76FD4"/>
    <w:rsid w:val="00C7747E"/>
    <w:rsid w:val="00C77528"/>
    <w:rsid w:val="00C775CD"/>
    <w:rsid w:val="00C776D0"/>
    <w:rsid w:val="00C77894"/>
    <w:rsid w:val="00C77971"/>
    <w:rsid w:val="00C7799F"/>
    <w:rsid w:val="00C77A79"/>
    <w:rsid w:val="00C77AAA"/>
    <w:rsid w:val="00C8010F"/>
    <w:rsid w:val="00C80143"/>
    <w:rsid w:val="00C8027E"/>
    <w:rsid w:val="00C803E5"/>
    <w:rsid w:val="00C80765"/>
    <w:rsid w:val="00C80ACA"/>
    <w:rsid w:val="00C80AE3"/>
    <w:rsid w:val="00C8104E"/>
    <w:rsid w:val="00C81258"/>
    <w:rsid w:val="00C8172C"/>
    <w:rsid w:val="00C8180F"/>
    <w:rsid w:val="00C81DA0"/>
    <w:rsid w:val="00C821F9"/>
    <w:rsid w:val="00C827B6"/>
    <w:rsid w:val="00C82970"/>
    <w:rsid w:val="00C829DB"/>
    <w:rsid w:val="00C83025"/>
    <w:rsid w:val="00C8330D"/>
    <w:rsid w:val="00C833C5"/>
    <w:rsid w:val="00C83D43"/>
    <w:rsid w:val="00C84040"/>
    <w:rsid w:val="00C84262"/>
    <w:rsid w:val="00C842AD"/>
    <w:rsid w:val="00C843A5"/>
    <w:rsid w:val="00C847AB"/>
    <w:rsid w:val="00C84B38"/>
    <w:rsid w:val="00C84B59"/>
    <w:rsid w:val="00C84CA9"/>
    <w:rsid w:val="00C84D49"/>
    <w:rsid w:val="00C8524C"/>
    <w:rsid w:val="00C8541E"/>
    <w:rsid w:val="00C85691"/>
    <w:rsid w:val="00C858B1"/>
    <w:rsid w:val="00C85B53"/>
    <w:rsid w:val="00C85DA0"/>
    <w:rsid w:val="00C86169"/>
    <w:rsid w:val="00C86397"/>
    <w:rsid w:val="00C863C1"/>
    <w:rsid w:val="00C86488"/>
    <w:rsid w:val="00C86A33"/>
    <w:rsid w:val="00C86AE2"/>
    <w:rsid w:val="00C86B9E"/>
    <w:rsid w:val="00C86EDC"/>
    <w:rsid w:val="00C86FEF"/>
    <w:rsid w:val="00C87049"/>
    <w:rsid w:val="00C87054"/>
    <w:rsid w:val="00C871C6"/>
    <w:rsid w:val="00C87388"/>
    <w:rsid w:val="00C87D23"/>
    <w:rsid w:val="00C87DFA"/>
    <w:rsid w:val="00C87E77"/>
    <w:rsid w:val="00C90CD3"/>
    <w:rsid w:val="00C90DFB"/>
    <w:rsid w:val="00C91385"/>
    <w:rsid w:val="00C917FE"/>
    <w:rsid w:val="00C918F5"/>
    <w:rsid w:val="00C91AEC"/>
    <w:rsid w:val="00C92404"/>
    <w:rsid w:val="00C92850"/>
    <w:rsid w:val="00C930AD"/>
    <w:rsid w:val="00C9329F"/>
    <w:rsid w:val="00C935DC"/>
    <w:rsid w:val="00C936ED"/>
    <w:rsid w:val="00C9395F"/>
    <w:rsid w:val="00C93A2B"/>
    <w:rsid w:val="00C9408E"/>
    <w:rsid w:val="00C94D9B"/>
    <w:rsid w:val="00C94DD0"/>
    <w:rsid w:val="00C95A26"/>
    <w:rsid w:val="00C95C52"/>
    <w:rsid w:val="00C95DBF"/>
    <w:rsid w:val="00C95DC9"/>
    <w:rsid w:val="00C96140"/>
    <w:rsid w:val="00C96873"/>
    <w:rsid w:val="00C968FC"/>
    <w:rsid w:val="00C96C91"/>
    <w:rsid w:val="00C971B1"/>
    <w:rsid w:val="00C97643"/>
    <w:rsid w:val="00C9772F"/>
    <w:rsid w:val="00C97C47"/>
    <w:rsid w:val="00C97E50"/>
    <w:rsid w:val="00CA021C"/>
    <w:rsid w:val="00CA0387"/>
    <w:rsid w:val="00CA0ADF"/>
    <w:rsid w:val="00CA0B1B"/>
    <w:rsid w:val="00CA0F86"/>
    <w:rsid w:val="00CA1B6D"/>
    <w:rsid w:val="00CA1F51"/>
    <w:rsid w:val="00CA1FE2"/>
    <w:rsid w:val="00CA2A12"/>
    <w:rsid w:val="00CA2A64"/>
    <w:rsid w:val="00CA2B67"/>
    <w:rsid w:val="00CA2B8E"/>
    <w:rsid w:val="00CA2CD8"/>
    <w:rsid w:val="00CA2F86"/>
    <w:rsid w:val="00CA41D5"/>
    <w:rsid w:val="00CA43DA"/>
    <w:rsid w:val="00CA4CB5"/>
    <w:rsid w:val="00CA4EF4"/>
    <w:rsid w:val="00CA50C7"/>
    <w:rsid w:val="00CA558A"/>
    <w:rsid w:val="00CA5898"/>
    <w:rsid w:val="00CA5A30"/>
    <w:rsid w:val="00CA5C2C"/>
    <w:rsid w:val="00CA6D17"/>
    <w:rsid w:val="00CA708C"/>
    <w:rsid w:val="00CA74B9"/>
    <w:rsid w:val="00CA77DB"/>
    <w:rsid w:val="00CA792B"/>
    <w:rsid w:val="00CA7AFF"/>
    <w:rsid w:val="00CA7EF0"/>
    <w:rsid w:val="00CA7F98"/>
    <w:rsid w:val="00CB0380"/>
    <w:rsid w:val="00CB0407"/>
    <w:rsid w:val="00CB04CE"/>
    <w:rsid w:val="00CB061B"/>
    <w:rsid w:val="00CB0B9D"/>
    <w:rsid w:val="00CB0BB1"/>
    <w:rsid w:val="00CB1022"/>
    <w:rsid w:val="00CB133C"/>
    <w:rsid w:val="00CB1457"/>
    <w:rsid w:val="00CB1C0B"/>
    <w:rsid w:val="00CB1C2E"/>
    <w:rsid w:val="00CB2018"/>
    <w:rsid w:val="00CB20DD"/>
    <w:rsid w:val="00CB21B9"/>
    <w:rsid w:val="00CB23E2"/>
    <w:rsid w:val="00CB2CA4"/>
    <w:rsid w:val="00CB2F2F"/>
    <w:rsid w:val="00CB2F45"/>
    <w:rsid w:val="00CB321D"/>
    <w:rsid w:val="00CB3477"/>
    <w:rsid w:val="00CB349E"/>
    <w:rsid w:val="00CB3D9C"/>
    <w:rsid w:val="00CB419F"/>
    <w:rsid w:val="00CB41FD"/>
    <w:rsid w:val="00CB440D"/>
    <w:rsid w:val="00CB4418"/>
    <w:rsid w:val="00CB4B3E"/>
    <w:rsid w:val="00CB4C0D"/>
    <w:rsid w:val="00CB4D70"/>
    <w:rsid w:val="00CB4E3E"/>
    <w:rsid w:val="00CB51A0"/>
    <w:rsid w:val="00CB5245"/>
    <w:rsid w:val="00CB525F"/>
    <w:rsid w:val="00CB553D"/>
    <w:rsid w:val="00CB562B"/>
    <w:rsid w:val="00CB5A18"/>
    <w:rsid w:val="00CB5A3A"/>
    <w:rsid w:val="00CB5ABA"/>
    <w:rsid w:val="00CB6223"/>
    <w:rsid w:val="00CB6D6B"/>
    <w:rsid w:val="00CB6F16"/>
    <w:rsid w:val="00CB701E"/>
    <w:rsid w:val="00CB730A"/>
    <w:rsid w:val="00CB7B6D"/>
    <w:rsid w:val="00CB7B9A"/>
    <w:rsid w:val="00CB7C58"/>
    <w:rsid w:val="00CB7CF0"/>
    <w:rsid w:val="00CB7D03"/>
    <w:rsid w:val="00CC0110"/>
    <w:rsid w:val="00CC0182"/>
    <w:rsid w:val="00CC0211"/>
    <w:rsid w:val="00CC02AB"/>
    <w:rsid w:val="00CC043A"/>
    <w:rsid w:val="00CC0759"/>
    <w:rsid w:val="00CC162D"/>
    <w:rsid w:val="00CC1AF6"/>
    <w:rsid w:val="00CC1C35"/>
    <w:rsid w:val="00CC2189"/>
    <w:rsid w:val="00CC2328"/>
    <w:rsid w:val="00CC24C5"/>
    <w:rsid w:val="00CC2600"/>
    <w:rsid w:val="00CC2B19"/>
    <w:rsid w:val="00CC2C5C"/>
    <w:rsid w:val="00CC308C"/>
    <w:rsid w:val="00CC3251"/>
    <w:rsid w:val="00CC32C4"/>
    <w:rsid w:val="00CC36AF"/>
    <w:rsid w:val="00CC373E"/>
    <w:rsid w:val="00CC3D89"/>
    <w:rsid w:val="00CC3EEB"/>
    <w:rsid w:val="00CC4542"/>
    <w:rsid w:val="00CC4732"/>
    <w:rsid w:val="00CC4761"/>
    <w:rsid w:val="00CC48C5"/>
    <w:rsid w:val="00CC4A1A"/>
    <w:rsid w:val="00CC4A26"/>
    <w:rsid w:val="00CC56FB"/>
    <w:rsid w:val="00CC58A5"/>
    <w:rsid w:val="00CC5DAC"/>
    <w:rsid w:val="00CC614C"/>
    <w:rsid w:val="00CC63B6"/>
    <w:rsid w:val="00CC646A"/>
    <w:rsid w:val="00CC6649"/>
    <w:rsid w:val="00CC6809"/>
    <w:rsid w:val="00CC7242"/>
    <w:rsid w:val="00CC7B10"/>
    <w:rsid w:val="00CC7DB6"/>
    <w:rsid w:val="00CD0971"/>
    <w:rsid w:val="00CD14CB"/>
    <w:rsid w:val="00CD1531"/>
    <w:rsid w:val="00CD173A"/>
    <w:rsid w:val="00CD197F"/>
    <w:rsid w:val="00CD1AE1"/>
    <w:rsid w:val="00CD1DF2"/>
    <w:rsid w:val="00CD2803"/>
    <w:rsid w:val="00CD2901"/>
    <w:rsid w:val="00CD2D11"/>
    <w:rsid w:val="00CD314E"/>
    <w:rsid w:val="00CD3BA7"/>
    <w:rsid w:val="00CD3BCE"/>
    <w:rsid w:val="00CD3D1C"/>
    <w:rsid w:val="00CD3D36"/>
    <w:rsid w:val="00CD44AC"/>
    <w:rsid w:val="00CD49B7"/>
    <w:rsid w:val="00CD4BEA"/>
    <w:rsid w:val="00CD5158"/>
    <w:rsid w:val="00CD51F8"/>
    <w:rsid w:val="00CD5260"/>
    <w:rsid w:val="00CD533F"/>
    <w:rsid w:val="00CD5D4B"/>
    <w:rsid w:val="00CD5D9B"/>
    <w:rsid w:val="00CD603D"/>
    <w:rsid w:val="00CD6061"/>
    <w:rsid w:val="00CD610E"/>
    <w:rsid w:val="00CD68B8"/>
    <w:rsid w:val="00CD6A1B"/>
    <w:rsid w:val="00CD6D4F"/>
    <w:rsid w:val="00CD6D70"/>
    <w:rsid w:val="00CD6E6F"/>
    <w:rsid w:val="00CD74A4"/>
    <w:rsid w:val="00CD7757"/>
    <w:rsid w:val="00CD7779"/>
    <w:rsid w:val="00CE0A29"/>
    <w:rsid w:val="00CE0BEB"/>
    <w:rsid w:val="00CE12D6"/>
    <w:rsid w:val="00CE1917"/>
    <w:rsid w:val="00CE199C"/>
    <w:rsid w:val="00CE1C86"/>
    <w:rsid w:val="00CE1E42"/>
    <w:rsid w:val="00CE1E8C"/>
    <w:rsid w:val="00CE22B5"/>
    <w:rsid w:val="00CE2528"/>
    <w:rsid w:val="00CE261C"/>
    <w:rsid w:val="00CE2A26"/>
    <w:rsid w:val="00CE2EC9"/>
    <w:rsid w:val="00CE341A"/>
    <w:rsid w:val="00CE35B5"/>
    <w:rsid w:val="00CE38C9"/>
    <w:rsid w:val="00CE3996"/>
    <w:rsid w:val="00CE3CCA"/>
    <w:rsid w:val="00CE3D1F"/>
    <w:rsid w:val="00CE403E"/>
    <w:rsid w:val="00CE413E"/>
    <w:rsid w:val="00CE4156"/>
    <w:rsid w:val="00CE455E"/>
    <w:rsid w:val="00CE4807"/>
    <w:rsid w:val="00CE4CB7"/>
    <w:rsid w:val="00CE4CF7"/>
    <w:rsid w:val="00CE4D4E"/>
    <w:rsid w:val="00CE4F45"/>
    <w:rsid w:val="00CE52D7"/>
    <w:rsid w:val="00CE53C8"/>
    <w:rsid w:val="00CE5508"/>
    <w:rsid w:val="00CE5794"/>
    <w:rsid w:val="00CE5817"/>
    <w:rsid w:val="00CE640E"/>
    <w:rsid w:val="00CE6652"/>
    <w:rsid w:val="00CE678A"/>
    <w:rsid w:val="00CE6811"/>
    <w:rsid w:val="00CE6A73"/>
    <w:rsid w:val="00CE6AEA"/>
    <w:rsid w:val="00CE6E43"/>
    <w:rsid w:val="00CE7370"/>
    <w:rsid w:val="00CE780B"/>
    <w:rsid w:val="00CE7985"/>
    <w:rsid w:val="00CF02AA"/>
    <w:rsid w:val="00CF0390"/>
    <w:rsid w:val="00CF0438"/>
    <w:rsid w:val="00CF070D"/>
    <w:rsid w:val="00CF0837"/>
    <w:rsid w:val="00CF0DFB"/>
    <w:rsid w:val="00CF1023"/>
    <w:rsid w:val="00CF1191"/>
    <w:rsid w:val="00CF154E"/>
    <w:rsid w:val="00CF16C0"/>
    <w:rsid w:val="00CF189B"/>
    <w:rsid w:val="00CF1AC4"/>
    <w:rsid w:val="00CF1D53"/>
    <w:rsid w:val="00CF1E8E"/>
    <w:rsid w:val="00CF216C"/>
    <w:rsid w:val="00CF2435"/>
    <w:rsid w:val="00CF2544"/>
    <w:rsid w:val="00CF267C"/>
    <w:rsid w:val="00CF27C9"/>
    <w:rsid w:val="00CF282F"/>
    <w:rsid w:val="00CF291A"/>
    <w:rsid w:val="00CF295E"/>
    <w:rsid w:val="00CF2F27"/>
    <w:rsid w:val="00CF33B9"/>
    <w:rsid w:val="00CF3431"/>
    <w:rsid w:val="00CF3497"/>
    <w:rsid w:val="00CF3C7B"/>
    <w:rsid w:val="00CF417A"/>
    <w:rsid w:val="00CF42FB"/>
    <w:rsid w:val="00CF448C"/>
    <w:rsid w:val="00CF4574"/>
    <w:rsid w:val="00CF489E"/>
    <w:rsid w:val="00CF49C5"/>
    <w:rsid w:val="00CF4CCC"/>
    <w:rsid w:val="00CF505A"/>
    <w:rsid w:val="00CF50CA"/>
    <w:rsid w:val="00CF52C1"/>
    <w:rsid w:val="00CF5A9D"/>
    <w:rsid w:val="00CF5E67"/>
    <w:rsid w:val="00CF5F92"/>
    <w:rsid w:val="00CF60E8"/>
    <w:rsid w:val="00CF6289"/>
    <w:rsid w:val="00CF63C4"/>
    <w:rsid w:val="00CF6909"/>
    <w:rsid w:val="00CF6E08"/>
    <w:rsid w:val="00CF6FDA"/>
    <w:rsid w:val="00CF7380"/>
    <w:rsid w:val="00CF750F"/>
    <w:rsid w:val="00CF75F7"/>
    <w:rsid w:val="00CF78EB"/>
    <w:rsid w:val="00CF7B3C"/>
    <w:rsid w:val="00CF7E7C"/>
    <w:rsid w:val="00D00087"/>
    <w:rsid w:val="00D0031B"/>
    <w:rsid w:val="00D0032D"/>
    <w:rsid w:val="00D003A8"/>
    <w:rsid w:val="00D00459"/>
    <w:rsid w:val="00D00995"/>
    <w:rsid w:val="00D009C8"/>
    <w:rsid w:val="00D013C0"/>
    <w:rsid w:val="00D013E6"/>
    <w:rsid w:val="00D014B7"/>
    <w:rsid w:val="00D01592"/>
    <w:rsid w:val="00D01B0B"/>
    <w:rsid w:val="00D01DEA"/>
    <w:rsid w:val="00D0217C"/>
    <w:rsid w:val="00D0245C"/>
    <w:rsid w:val="00D024C2"/>
    <w:rsid w:val="00D029A4"/>
    <w:rsid w:val="00D0301A"/>
    <w:rsid w:val="00D0302B"/>
    <w:rsid w:val="00D03733"/>
    <w:rsid w:val="00D03C6F"/>
    <w:rsid w:val="00D03DB0"/>
    <w:rsid w:val="00D03E83"/>
    <w:rsid w:val="00D03EA3"/>
    <w:rsid w:val="00D040F9"/>
    <w:rsid w:val="00D044F5"/>
    <w:rsid w:val="00D04571"/>
    <w:rsid w:val="00D04824"/>
    <w:rsid w:val="00D04A40"/>
    <w:rsid w:val="00D05393"/>
    <w:rsid w:val="00D053ED"/>
    <w:rsid w:val="00D053FD"/>
    <w:rsid w:val="00D0560A"/>
    <w:rsid w:val="00D05777"/>
    <w:rsid w:val="00D05A9C"/>
    <w:rsid w:val="00D05C4C"/>
    <w:rsid w:val="00D060C2"/>
    <w:rsid w:val="00D06233"/>
    <w:rsid w:val="00D0659C"/>
    <w:rsid w:val="00D06791"/>
    <w:rsid w:val="00D07191"/>
    <w:rsid w:val="00D07281"/>
    <w:rsid w:val="00D0749C"/>
    <w:rsid w:val="00D076C3"/>
    <w:rsid w:val="00D07B12"/>
    <w:rsid w:val="00D07B9E"/>
    <w:rsid w:val="00D07B9F"/>
    <w:rsid w:val="00D07E43"/>
    <w:rsid w:val="00D07EBD"/>
    <w:rsid w:val="00D07F08"/>
    <w:rsid w:val="00D105B7"/>
    <w:rsid w:val="00D1099B"/>
    <w:rsid w:val="00D10B37"/>
    <w:rsid w:val="00D10C33"/>
    <w:rsid w:val="00D10D51"/>
    <w:rsid w:val="00D10D65"/>
    <w:rsid w:val="00D10F56"/>
    <w:rsid w:val="00D11681"/>
    <w:rsid w:val="00D116CC"/>
    <w:rsid w:val="00D117C0"/>
    <w:rsid w:val="00D11C4C"/>
    <w:rsid w:val="00D12034"/>
    <w:rsid w:val="00D1214E"/>
    <w:rsid w:val="00D12187"/>
    <w:rsid w:val="00D1238B"/>
    <w:rsid w:val="00D126BD"/>
    <w:rsid w:val="00D12A96"/>
    <w:rsid w:val="00D12C4D"/>
    <w:rsid w:val="00D12E8E"/>
    <w:rsid w:val="00D135EF"/>
    <w:rsid w:val="00D13837"/>
    <w:rsid w:val="00D13D41"/>
    <w:rsid w:val="00D13D72"/>
    <w:rsid w:val="00D14032"/>
    <w:rsid w:val="00D1473B"/>
    <w:rsid w:val="00D14825"/>
    <w:rsid w:val="00D14961"/>
    <w:rsid w:val="00D14A41"/>
    <w:rsid w:val="00D14C1F"/>
    <w:rsid w:val="00D14E7F"/>
    <w:rsid w:val="00D14E97"/>
    <w:rsid w:val="00D14ECA"/>
    <w:rsid w:val="00D14F8F"/>
    <w:rsid w:val="00D15707"/>
    <w:rsid w:val="00D157C6"/>
    <w:rsid w:val="00D15A9D"/>
    <w:rsid w:val="00D15BBA"/>
    <w:rsid w:val="00D161CA"/>
    <w:rsid w:val="00D1629A"/>
    <w:rsid w:val="00D16538"/>
    <w:rsid w:val="00D166F4"/>
    <w:rsid w:val="00D1677B"/>
    <w:rsid w:val="00D17446"/>
    <w:rsid w:val="00D17A13"/>
    <w:rsid w:val="00D17E3C"/>
    <w:rsid w:val="00D200FD"/>
    <w:rsid w:val="00D20EE1"/>
    <w:rsid w:val="00D210B5"/>
    <w:rsid w:val="00D21116"/>
    <w:rsid w:val="00D212A3"/>
    <w:rsid w:val="00D21E8C"/>
    <w:rsid w:val="00D221EC"/>
    <w:rsid w:val="00D222CD"/>
    <w:rsid w:val="00D222D6"/>
    <w:rsid w:val="00D22320"/>
    <w:rsid w:val="00D227CC"/>
    <w:rsid w:val="00D2283D"/>
    <w:rsid w:val="00D22992"/>
    <w:rsid w:val="00D22D68"/>
    <w:rsid w:val="00D2309D"/>
    <w:rsid w:val="00D23B1E"/>
    <w:rsid w:val="00D23B56"/>
    <w:rsid w:val="00D244EE"/>
    <w:rsid w:val="00D24635"/>
    <w:rsid w:val="00D24C00"/>
    <w:rsid w:val="00D24CFD"/>
    <w:rsid w:val="00D258AB"/>
    <w:rsid w:val="00D25BA1"/>
    <w:rsid w:val="00D25DD9"/>
    <w:rsid w:val="00D25F42"/>
    <w:rsid w:val="00D25FF2"/>
    <w:rsid w:val="00D260BE"/>
    <w:rsid w:val="00D26554"/>
    <w:rsid w:val="00D267ED"/>
    <w:rsid w:val="00D26876"/>
    <w:rsid w:val="00D26946"/>
    <w:rsid w:val="00D26F57"/>
    <w:rsid w:val="00D27419"/>
    <w:rsid w:val="00D2747B"/>
    <w:rsid w:val="00D275C9"/>
    <w:rsid w:val="00D2774A"/>
    <w:rsid w:val="00D279AF"/>
    <w:rsid w:val="00D27BB0"/>
    <w:rsid w:val="00D27F15"/>
    <w:rsid w:val="00D3021C"/>
    <w:rsid w:val="00D30758"/>
    <w:rsid w:val="00D31543"/>
    <w:rsid w:val="00D3183F"/>
    <w:rsid w:val="00D318C4"/>
    <w:rsid w:val="00D31910"/>
    <w:rsid w:val="00D31AF7"/>
    <w:rsid w:val="00D31BD2"/>
    <w:rsid w:val="00D31C06"/>
    <w:rsid w:val="00D3218B"/>
    <w:rsid w:val="00D3299D"/>
    <w:rsid w:val="00D32B79"/>
    <w:rsid w:val="00D32E47"/>
    <w:rsid w:val="00D32EB5"/>
    <w:rsid w:val="00D32EB6"/>
    <w:rsid w:val="00D32EE6"/>
    <w:rsid w:val="00D33112"/>
    <w:rsid w:val="00D33252"/>
    <w:rsid w:val="00D34376"/>
    <w:rsid w:val="00D3467B"/>
    <w:rsid w:val="00D346FE"/>
    <w:rsid w:val="00D34AC6"/>
    <w:rsid w:val="00D34C39"/>
    <w:rsid w:val="00D34DBA"/>
    <w:rsid w:val="00D34F44"/>
    <w:rsid w:val="00D354C9"/>
    <w:rsid w:val="00D35623"/>
    <w:rsid w:val="00D35DEE"/>
    <w:rsid w:val="00D360F7"/>
    <w:rsid w:val="00D363B8"/>
    <w:rsid w:val="00D36574"/>
    <w:rsid w:val="00D36762"/>
    <w:rsid w:val="00D36AFA"/>
    <w:rsid w:val="00D36D49"/>
    <w:rsid w:val="00D36DF6"/>
    <w:rsid w:val="00D370AA"/>
    <w:rsid w:val="00D37292"/>
    <w:rsid w:val="00D37394"/>
    <w:rsid w:val="00D37702"/>
    <w:rsid w:val="00D377F2"/>
    <w:rsid w:val="00D37B85"/>
    <w:rsid w:val="00D37BF4"/>
    <w:rsid w:val="00D37C52"/>
    <w:rsid w:val="00D37C6E"/>
    <w:rsid w:val="00D37E1F"/>
    <w:rsid w:val="00D40209"/>
    <w:rsid w:val="00D40495"/>
    <w:rsid w:val="00D4049D"/>
    <w:rsid w:val="00D40655"/>
    <w:rsid w:val="00D4072C"/>
    <w:rsid w:val="00D4134E"/>
    <w:rsid w:val="00D41CC0"/>
    <w:rsid w:val="00D420AE"/>
    <w:rsid w:val="00D420DB"/>
    <w:rsid w:val="00D421BA"/>
    <w:rsid w:val="00D426F3"/>
    <w:rsid w:val="00D42971"/>
    <w:rsid w:val="00D42E12"/>
    <w:rsid w:val="00D43D0F"/>
    <w:rsid w:val="00D43F0D"/>
    <w:rsid w:val="00D441B2"/>
    <w:rsid w:val="00D444AE"/>
    <w:rsid w:val="00D4490D"/>
    <w:rsid w:val="00D44964"/>
    <w:rsid w:val="00D44A78"/>
    <w:rsid w:val="00D44F8F"/>
    <w:rsid w:val="00D4505B"/>
    <w:rsid w:val="00D4536E"/>
    <w:rsid w:val="00D459C3"/>
    <w:rsid w:val="00D45B5B"/>
    <w:rsid w:val="00D45C6A"/>
    <w:rsid w:val="00D46124"/>
    <w:rsid w:val="00D462C5"/>
    <w:rsid w:val="00D47496"/>
    <w:rsid w:val="00D474E1"/>
    <w:rsid w:val="00D47B05"/>
    <w:rsid w:val="00D47B2B"/>
    <w:rsid w:val="00D47D1F"/>
    <w:rsid w:val="00D47EC3"/>
    <w:rsid w:val="00D500B8"/>
    <w:rsid w:val="00D503B1"/>
    <w:rsid w:val="00D503F2"/>
    <w:rsid w:val="00D50601"/>
    <w:rsid w:val="00D50878"/>
    <w:rsid w:val="00D5091C"/>
    <w:rsid w:val="00D5092C"/>
    <w:rsid w:val="00D509C0"/>
    <w:rsid w:val="00D50B15"/>
    <w:rsid w:val="00D50F3B"/>
    <w:rsid w:val="00D51160"/>
    <w:rsid w:val="00D514CE"/>
    <w:rsid w:val="00D51529"/>
    <w:rsid w:val="00D51783"/>
    <w:rsid w:val="00D517C3"/>
    <w:rsid w:val="00D518C6"/>
    <w:rsid w:val="00D51991"/>
    <w:rsid w:val="00D51D2F"/>
    <w:rsid w:val="00D5204E"/>
    <w:rsid w:val="00D520B4"/>
    <w:rsid w:val="00D52104"/>
    <w:rsid w:val="00D5266A"/>
    <w:rsid w:val="00D527C2"/>
    <w:rsid w:val="00D529F2"/>
    <w:rsid w:val="00D52E5A"/>
    <w:rsid w:val="00D531EE"/>
    <w:rsid w:val="00D53299"/>
    <w:rsid w:val="00D5333B"/>
    <w:rsid w:val="00D5365A"/>
    <w:rsid w:val="00D536F7"/>
    <w:rsid w:val="00D538DB"/>
    <w:rsid w:val="00D53C1A"/>
    <w:rsid w:val="00D53CD2"/>
    <w:rsid w:val="00D54765"/>
    <w:rsid w:val="00D548FE"/>
    <w:rsid w:val="00D54EFC"/>
    <w:rsid w:val="00D55B83"/>
    <w:rsid w:val="00D55C19"/>
    <w:rsid w:val="00D5610C"/>
    <w:rsid w:val="00D565A4"/>
    <w:rsid w:val="00D56EFF"/>
    <w:rsid w:val="00D570AC"/>
    <w:rsid w:val="00D5722C"/>
    <w:rsid w:val="00D602AF"/>
    <w:rsid w:val="00D60506"/>
    <w:rsid w:val="00D60CB1"/>
    <w:rsid w:val="00D60E29"/>
    <w:rsid w:val="00D610C7"/>
    <w:rsid w:val="00D61150"/>
    <w:rsid w:val="00D613DC"/>
    <w:rsid w:val="00D61A43"/>
    <w:rsid w:val="00D61F02"/>
    <w:rsid w:val="00D62629"/>
    <w:rsid w:val="00D626FE"/>
    <w:rsid w:val="00D6278D"/>
    <w:rsid w:val="00D62893"/>
    <w:rsid w:val="00D629A8"/>
    <w:rsid w:val="00D63560"/>
    <w:rsid w:val="00D63738"/>
    <w:rsid w:val="00D6394C"/>
    <w:rsid w:val="00D63BA0"/>
    <w:rsid w:val="00D63C44"/>
    <w:rsid w:val="00D63D8A"/>
    <w:rsid w:val="00D63DAA"/>
    <w:rsid w:val="00D63DBE"/>
    <w:rsid w:val="00D63DE3"/>
    <w:rsid w:val="00D64152"/>
    <w:rsid w:val="00D641E4"/>
    <w:rsid w:val="00D64370"/>
    <w:rsid w:val="00D6446A"/>
    <w:rsid w:val="00D645B6"/>
    <w:rsid w:val="00D65243"/>
    <w:rsid w:val="00D657E7"/>
    <w:rsid w:val="00D65932"/>
    <w:rsid w:val="00D66124"/>
    <w:rsid w:val="00D6621A"/>
    <w:rsid w:val="00D66228"/>
    <w:rsid w:val="00D662CA"/>
    <w:rsid w:val="00D66430"/>
    <w:rsid w:val="00D6645C"/>
    <w:rsid w:val="00D66B2D"/>
    <w:rsid w:val="00D67046"/>
    <w:rsid w:val="00D670E6"/>
    <w:rsid w:val="00D67301"/>
    <w:rsid w:val="00D673E5"/>
    <w:rsid w:val="00D673FE"/>
    <w:rsid w:val="00D67F16"/>
    <w:rsid w:val="00D701F7"/>
    <w:rsid w:val="00D70310"/>
    <w:rsid w:val="00D7052E"/>
    <w:rsid w:val="00D7096E"/>
    <w:rsid w:val="00D71615"/>
    <w:rsid w:val="00D71F78"/>
    <w:rsid w:val="00D720AF"/>
    <w:rsid w:val="00D72401"/>
    <w:rsid w:val="00D72479"/>
    <w:rsid w:val="00D729A8"/>
    <w:rsid w:val="00D72A80"/>
    <w:rsid w:val="00D73715"/>
    <w:rsid w:val="00D73858"/>
    <w:rsid w:val="00D73B6C"/>
    <w:rsid w:val="00D73D67"/>
    <w:rsid w:val="00D73EEB"/>
    <w:rsid w:val="00D747D9"/>
    <w:rsid w:val="00D74935"/>
    <w:rsid w:val="00D74CBA"/>
    <w:rsid w:val="00D74D68"/>
    <w:rsid w:val="00D74ED2"/>
    <w:rsid w:val="00D74EF3"/>
    <w:rsid w:val="00D75379"/>
    <w:rsid w:val="00D75554"/>
    <w:rsid w:val="00D755F0"/>
    <w:rsid w:val="00D761C8"/>
    <w:rsid w:val="00D76204"/>
    <w:rsid w:val="00D76308"/>
    <w:rsid w:val="00D763A1"/>
    <w:rsid w:val="00D7643B"/>
    <w:rsid w:val="00D76546"/>
    <w:rsid w:val="00D7677F"/>
    <w:rsid w:val="00D776D6"/>
    <w:rsid w:val="00D778B5"/>
    <w:rsid w:val="00D7798C"/>
    <w:rsid w:val="00D77B4B"/>
    <w:rsid w:val="00D77DF6"/>
    <w:rsid w:val="00D801E6"/>
    <w:rsid w:val="00D802AF"/>
    <w:rsid w:val="00D80561"/>
    <w:rsid w:val="00D806D9"/>
    <w:rsid w:val="00D80B8E"/>
    <w:rsid w:val="00D8129C"/>
    <w:rsid w:val="00D81523"/>
    <w:rsid w:val="00D81952"/>
    <w:rsid w:val="00D81D33"/>
    <w:rsid w:val="00D81E06"/>
    <w:rsid w:val="00D81FE0"/>
    <w:rsid w:val="00D82394"/>
    <w:rsid w:val="00D824B2"/>
    <w:rsid w:val="00D827A7"/>
    <w:rsid w:val="00D827CC"/>
    <w:rsid w:val="00D82900"/>
    <w:rsid w:val="00D82AB9"/>
    <w:rsid w:val="00D830F8"/>
    <w:rsid w:val="00D8365D"/>
    <w:rsid w:val="00D83897"/>
    <w:rsid w:val="00D838B9"/>
    <w:rsid w:val="00D83AF7"/>
    <w:rsid w:val="00D83E26"/>
    <w:rsid w:val="00D83E4E"/>
    <w:rsid w:val="00D83FF5"/>
    <w:rsid w:val="00D841B3"/>
    <w:rsid w:val="00D84395"/>
    <w:rsid w:val="00D84710"/>
    <w:rsid w:val="00D84724"/>
    <w:rsid w:val="00D850F7"/>
    <w:rsid w:val="00D8536C"/>
    <w:rsid w:val="00D858AA"/>
    <w:rsid w:val="00D8590D"/>
    <w:rsid w:val="00D85A42"/>
    <w:rsid w:val="00D85BA9"/>
    <w:rsid w:val="00D85BC4"/>
    <w:rsid w:val="00D85C4E"/>
    <w:rsid w:val="00D85F30"/>
    <w:rsid w:val="00D86529"/>
    <w:rsid w:val="00D86683"/>
    <w:rsid w:val="00D8676E"/>
    <w:rsid w:val="00D86787"/>
    <w:rsid w:val="00D8681A"/>
    <w:rsid w:val="00D86D04"/>
    <w:rsid w:val="00D87037"/>
    <w:rsid w:val="00D871B1"/>
    <w:rsid w:val="00D87253"/>
    <w:rsid w:val="00D87439"/>
    <w:rsid w:val="00D87938"/>
    <w:rsid w:val="00D87B7C"/>
    <w:rsid w:val="00D90122"/>
    <w:rsid w:val="00D9015C"/>
    <w:rsid w:val="00D904AC"/>
    <w:rsid w:val="00D907FF"/>
    <w:rsid w:val="00D90A28"/>
    <w:rsid w:val="00D90A91"/>
    <w:rsid w:val="00D9104D"/>
    <w:rsid w:val="00D91188"/>
    <w:rsid w:val="00D9149F"/>
    <w:rsid w:val="00D91658"/>
    <w:rsid w:val="00D916C9"/>
    <w:rsid w:val="00D91FDE"/>
    <w:rsid w:val="00D9222A"/>
    <w:rsid w:val="00D9269F"/>
    <w:rsid w:val="00D92AEB"/>
    <w:rsid w:val="00D93925"/>
    <w:rsid w:val="00D93AD4"/>
    <w:rsid w:val="00D93C91"/>
    <w:rsid w:val="00D93D17"/>
    <w:rsid w:val="00D93E76"/>
    <w:rsid w:val="00D94254"/>
    <w:rsid w:val="00D9491A"/>
    <w:rsid w:val="00D949EE"/>
    <w:rsid w:val="00D951B7"/>
    <w:rsid w:val="00D95226"/>
    <w:rsid w:val="00D95274"/>
    <w:rsid w:val="00D95601"/>
    <w:rsid w:val="00D9570F"/>
    <w:rsid w:val="00D957B0"/>
    <w:rsid w:val="00D95C75"/>
    <w:rsid w:val="00D95D4C"/>
    <w:rsid w:val="00D965B7"/>
    <w:rsid w:val="00D96650"/>
    <w:rsid w:val="00D96A8C"/>
    <w:rsid w:val="00D96C25"/>
    <w:rsid w:val="00D9712E"/>
    <w:rsid w:val="00D973CB"/>
    <w:rsid w:val="00D97740"/>
    <w:rsid w:val="00D97ABC"/>
    <w:rsid w:val="00D97BB9"/>
    <w:rsid w:val="00D97C7B"/>
    <w:rsid w:val="00D97C98"/>
    <w:rsid w:val="00DA00DF"/>
    <w:rsid w:val="00DA08D8"/>
    <w:rsid w:val="00DA1013"/>
    <w:rsid w:val="00DA112D"/>
    <w:rsid w:val="00DA143F"/>
    <w:rsid w:val="00DA154D"/>
    <w:rsid w:val="00DA15B2"/>
    <w:rsid w:val="00DA1642"/>
    <w:rsid w:val="00DA1854"/>
    <w:rsid w:val="00DA200E"/>
    <w:rsid w:val="00DA213C"/>
    <w:rsid w:val="00DA22B4"/>
    <w:rsid w:val="00DA22F2"/>
    <w:rsid w:val="00DA2E30"/>
    <w:rsid w:val="00DA2F77"/>
    <w:rsid w:val="00DA2FF1"/>
    <w:rsid w:val="00DA3056"/>
    <w:rsid w:val="00DA3136"/>
    <w:rsid w:val="00DA317E"/>
    <w:rsid w:val="00DA3628"/>
    <w:rsid w:val="00DA3EA4"/>
    <w:rsid w:val="00DA434E"/>
    <w:rsid w:val="00DA43BD"/>
    <w:rsid w:val="00DA43C9"/>
    <w:rsid w:val="00DA458C"/>
    <w:rsid w:val="00DA47BB"/>
    <w:rsid w:val="00DA4969"/>
    <w:rsid w:val="00DA4E9C"/>
    <w:rsid w:val="00DA5075"/>
    <w:rsid w:val="00DA56D9"/>
    <w:rsid w:val="00DA5B10"/>
    <w:rsid w:val="00DA5EE5"/>
    <w:rsid w:val="00DA621B"/>
    <w:rsid w:val="00DA63B8"/>
    <w:rsid w:val="00DA6492"/>
    <w:rsid w:val="00DA663D"/>
    <w:rsid w:val="00DA665B"/>
    <w:rsid w:val="00DA6AEF"/>
    <w:rsid w:val="00DA765A"/>
    <w:rsid w:val="00DA774C"/>
    <w:rsid w:val="00DA7769"/>
    <w:rsid w:val="00DA77E4"/>
    <w:rsid w:val="00DA7C6B"/>
    <w:rsid w:val="00DA7CF2"/>
    <w:rsid w:val="00DA7F03"/>
    <w:rsid w:val="00DB000E"/>
    <w:rsid w:val="00DB008D"/>
    <w:rsid w:val="00DB08BC"/>
    <w:rsid w:val="00DB08DC"/>
    <w:rsid w:val="00DB0996"/>
    <w:rsid w:val="00DB09CE"/>
    <w:rsid w:val="00DB0A0D"/>
    <w:rsid w:val="00DB0D80"/>
    <w:rsid w:val="00DB0D91"/>
    <w:rsid w:val="00DB1024"/>
    <w:rsid w:val="00DB11B5"/>
    <w:rsid w:val="00DB11DE"/>
    <w:rsid w:val="00DB1378"/>
    <w:rsid w:val="00DB13E8"/>
    <w:rsid w:val="00DB1598"/>
    <w:rsid w:val="00DB17A7"/>
    <w:rsid w:val="00DB1861"/>
    <w:rsid w:val="00DB1B37"/>
    <w:rsid w:val="00DB1D52"/>
    <w:rsid w:val="00DB1DF2"/>
    <w:rsid w:val="00DB3456"/>
    <w:rsid w:val="00DB353F"/>
    <w:rsid w:val="00DB3DF3"/>
    <w:rsid w:val="00DB3E02"/>
    <w:rsid w:val="00DB429A"/>
    <w:rsid w:val="00DB4BC4"/>
    <w:rsid w:val="00DB503E"/>
    <w:rsid w:val="00DB53A9"/>
    <w:rsid w:val="00DB55D1"/>
    <w:rsid w:val="00DB5826"/>
    <w:rsid w:val="00DB5E26"/>
    <w:rsid w:val="00DB60EF"/>
    <w:rsid w:val="00DB633A"/>
    <w:rsid w:val="00DB64AD"/>
    <w:rsid w:val="00DB6609"/>
    <w:rsid w:val="00DB6B69"/>
    <w:rsid w:val="00DB6D2C"/>
    <w:rsid w:val="00DB6EE6"/>
    <w:rsid w:val="00DB735F"/>
    <w:rsid w:val="00DB749F"/>
    <w:rsid w:val="00DB78E4"/>
    <w:rsid w:val="00DB7966"/>
    <w:rsid w:val="00DB7E2F"/>
    <w:rsid w:val="00DC0016"/>
    <w:rsid w:val="00DC017C"/>
    <w:rsid w:val="00DC01F0"/>
    <w:rsid w:val="00DC02E8"/>
    <w:rsid w:val="00DC02F4"/>
    <w:rsid w:val="00DC0340"/>
    <w:rsid w:val="00DC04E5"/>
    <w:rsid w:val="00DC0AEF"/>
    <w:rsid w:val="00DC0B08"/>
    <w:rsid w:val="00DC0EE7"/>
    <w:rsid w:val="00DC0F69"/>
    <w:rsid w:val="00DC12B8"/>
    <w:rsid w:val="00DC1782"/>
    <w:rsid w:val="00DC1C34"/>
    <w:rsid w:val="00DC1EC5"/>
    <w:rsid w:val="00DC2127"/>
    <w:rsid w:val="00DC2B3A"/>
    <w:rsid w:val="00DC2B73"/>
    <w:rsid w:val="00DC2B93"/>
    <w:rsid w:val="00DC3201"/>
    <w:rsid w:val="00DC322E"/>
    <w:rsid w:val="00DC32C0"/>
    <w:rsid w:val="00DC377D"/>
    <w:rsid w:val="00DC3A96"/>
    <w:rsid w:val="00DC3BD3"/>
    <w:rsid w:val="00DC3C1C"/>
    <w:rsid w:val="00DC3EC5"/>
    <w:rsid w:val="00DC41D0"/>
    <w:rsid w:val="00DC45F7"/>
    <w:rsid w:val="00DC4794"/>
    <w:rsid w:val="00DC4C08"/>
    <w:rsid w:val="00DC4C17"/>
    <w:rsid w:val="00DC4C59"/>
    <w:rsid w:val="00DC4D27"/>
    <w:rsid w:val="00DC4DA2"/>
    <w:rsid w:val="00DC5012"/>
    <w:rsid w:val="00DC53D5"/>
    <w:rsid w:val="00DC5733"/>
    <w:rsid w:val="00DC5A22"/>
    <w:rsid w:val="00DC5C74"/>
    <w:rsid w:val="00DC62C2"/>
    <w:rsid w:val="00DC6568"/>
    <w:rsid w:val="00DC658E"/>
    <w:rsid w:val="00DC675B"/>
    <w:rsid w:val="00DC6785"/>
    <w:rsid w:val="00DC6990"/>
    <w:rsid w:val="00DC6E5A"/>
    <w:rsid w:val="00DC707D"/>
    <w:rsid w:val="00DC70A3"/>
    <w:rsid w:val="00DC7A78"/>
    <w:rsid w:val="00DD0389"/>
    <w:rsid w:val="00DD07FB"/>
    <w:rsid w:val="00DD0A4D"/>
    <w:rsid w:val="00DD0F9F"/>
    <w:rsid w:val="00DD0FA4"/>
    <w:rsid w:val="00DD1095"/>
    <w:rsid w:val="00DD14CE"/>
    <w:rsid w:val="00DD1926"/>
    <w:rsid w:val="00DD1AA3"/>
    <w:rsid w:val="00DD21A7"/>
    <w:rsid w:val="00DD22AD"/>
    <w:rsid w:val="00DD2A6D"/>
    <w:rsid w:val="00DD2AF1"/>
    <w:rsid w:val="00DD2BC0"/>
    <w:rsid w:val="00DD2C17"/>
    <w:rsid w:val="00DD2EAC"/>
    <w:rsid w:val="00DD33EA"/>
    <w:rsid w:val="00DD35E1"/>
    <w:rsid w:val="00DD3757"/>
    <w:rsid w:val="00DD3C1F"/>
    <w:rsid w:val="00DD3C52"/>
    <w:rsid w:val="00DD3F85"/>
    <w:rsid w:val="00DD40B9"/>
    <w:rsid w:val="00DD4506"/>
    <w:rsid w:val="00DD50DB"/>
    <w:rsid w:val="00DD538B"/>
    <w:rsid w:val="00DD563E"/>
    <w:rsid w:val="00DD5686"/>
    <w:rsid w:val="00DD56B9"/>
    <w:rsid w:val="00DD56E3"/>
    <w:rsid w:val="00DD570B"/>
    <w:rsid w:val="00DD5886"/>
    <w:rsid w:val="00DD59B8"/>
    <w:rsid w:val="00DD5B24"/>
    <w:rsid w:val="00DD5F7D"/>
    <w:rsid w:val="00DD61C0"/>
    <w:rsid w:val="00DD65FF"/>
    <w:rsid w:val="00DD6679"/>
    <w:rsid w:val="00DD70C2"/>
    <w:rsid w:val="00DD7535"/>
    <w:rsid w:val="00DD754F"/>
    <w:rsid w:val="00DD79B7"/>
    <w:rsid w:val="00DD7D77"/>
    <w:rsid w:val="00DD7DE4"/>
    <w:rsid w:val="00DD7E8F"/>
    <w:rsid w:val="00DE0952"/>
    <w:rsid w:val="00DE0A0A"/>
    <w:rsid w:val="00DE0A4C"/>
    <w:rsid w:val="00DE0C77"/>
    <w:rsid w:val="00DE0CD9"/>
    <w:rsid w:val="00DE0FFD"/>
    <w:rsid w:val="00DE133F"/>
    <w:rsid w:val="00DE1415"/>
    <w:rsid w:val="00DE1E45"/>
    <w:rsid w:val="00DE22A7"/>
    <w:rsid w:val="00DE29FE"/>
    <w:rsid w:val="00DE2E3A"/>
    <w:rsid w:val="00DE2EF4"/>
    <w:rsid w:val="00DE3102"/>
    <w:rsid w:val="00DE31E0"/>
    <w:rsid w:val="00DE32CF"/>
    <w:rsid w:val="00DE39A6"/>
    <w:rsid w:val="00DE3E64"/>
    <w:rsid w:val="00DE3ED5"/>
    <w:rsid w:val="00DE3F7A"/>
    <w:rsid w:val="00DE3FA8"/>
    <w:rsid w:val="00DE4169"/>
    <w:rsid w:val="00DE42BB"/>
    <w:rsid w:val="00DE4339"/>
    <w:rsid w:val="00DE4899"/>
    <w:rsid w:val="00DE4932"/>
    <w:rsid w:val="00DE49E7"/>
    <w:rsid w:val="00DE4A0B"/>
    <w:rsid w:val="00DE4AA1"/>
    <w:rsid w:val="00DE4D3B"/>
    <w:rsid w:val="00DE5E81"/>
    <w:rsid w:val="00DE5F12"/>
    <w:rsid w:val="00DE65C9"/>
    <w:rsid w:val="00DE661C"/>
    <w:rsid w:val="00DE6673"/>
    <w:rsid w:val="00DE667C"/>
    <w:rsid w:val="00DE670D"/>
    <w:rsid w:val="00DE6C22"/>
    <w:rsid w:val="00DE7086"/>
    <w:rsid w:val="00DE72E9"/>
    <w:rsid w:val="00DE7395"/>
    <w:rsid w:val="00DE7C12"/>
    <w:rsid w:val="00DF034F"/>
    <w:rsid w:val="00DF03BC"/>
    <w:rsid w:val="00DF0609"/>
    <w:rsid w:val="00DF0914"/>
    <w:rsid w:val="00DF0A41"/>
    <w:rsid w:val="00DF118C"/>
    <w:rsid w:val="00DF1656"/>
    <w:rsid w:val="00DF1699"/>
    <w:rsid w:val="00DF16DE"/>
    <w:rsid w:val="00DF178E"/>
    <w:rsid w:val="00DF2133"/>
    <w:rsid w:val="00DF217D"/>
    <w:rsid w:val="00DF22E0"/>
    <w:rsid w:val="00DF23F5"/>
    <w:rsid w:val="00DF25A5"/>
    <w:rsid w:val="00DF2DE9"/>
    <w:rsid w:val="00DF314B"/>
    <w:rsid w:val="00DF35B8"/>
    <w:rsid w:val="00DF3697"/>
    <w:rsid w:val="00DF3B80"/>
    <w:rsid w:val="00DF3B8E"/>
    <w:rsid w:val="00DF3D18"/>
    <w:rsid w:val="00DF3E86"/>
    <w:rsid w:val="00DF40FB"/>
    <w:rsid w:val="00DF4244"/>
    <w:rsid w:val="00DF45FF"/>
    <w:rsid w:val="00DF4765"/>
    <w:rsid w:val="00DF47A9"/>
    <w:rsid w:val="00DF48F4"/>
    <w:rsid w:val="00DF4C40"/>
    <w:rsid w:val="00DF4C49"/>
    <w:rsid w:val="00DF5284"/>
    <w:rsid w:val="00DF595E"/>
    <w:rsid w:val="00DF5DEF"/>
    <w:rsid w:val="00DF5E16"/>
    <w:rsid w:val="00DF5E42"/>
    <w:rsid w:val="00DF6602"/>
    <w:rsid w:val="00DF678E"/>
    <w:rsid w:val="00DF6805"/>
    <w:rsid w:val="00DF69F1"/>
    <w:rsid w:val="00DF6A8F"/>
    <w:rsid w:val="00DF6B27"/>
    <w:rsid w:val="00DF6E34"/>
    <w:rsid w:val="00DF71DE"/>
    <w:rsid w:val="00DF7230"/>
    <w:rsid w:val="00DF72A0"/>
    <w:rsid w:val="00DF79B4"/>
    <w:rsid w:val="00DF7E60"/>
    <w:rsid w:val="00DF7E83"/>
    <w:rsid w:val="00DF7F11"/>
    <w:rsid w:val="00E00017"/>
    <w:rsid w:val="00E00069"/>
    <w:rsid w:val="00E007FE"/>
    <w:rsid w:val="00E00E95"/>
    <w:rsid w:val="00E013AC"/>
    <w:rsid w:val="00E0148A"/>
    <w:rsid w:val="00E019B1"/>
    <w:rsid w:val="00E01A18"/>
    <w:rsid w:val="00E01A75"/>
    <w:rsid w:val="00E024F9"/>
    <w:rsid w:val="00E02E7B"/>
    <w:rsid w:val="00E030E3"/>
    <w:rsid w:val="00E033B9"/>
    <w:rsid w:val="00E033F9"/>
    <w:rsid w:val="00E0429D"/>
    <w:rsid w:val="00E046F2"/>
    <w:rsid w:val="00E0483C"/>
    <w:rsid w:val="00E04A66"/>
    <w:rsid w:val="00E04AEC"/>
    <w:rsid w:val="00E04C07"/>
    <w:rsid w:val="00E04D73"/>
    <w:rsid w:val="00E04DC9"/>
    <w:rsid w:val="00E04E87"/>
    <w:rsid w:val="00E04F51"/>
    <w:rsid w:val="00E0515D"/>
    <w:rsid w:val="00E057C9"/>
    <w:rsid w:val="00E057E8"/>
    <w:rsid w:val="00E05C8C"/>
    <w:rsid w:val="00E05FD1"/>
    <w:rsid w:val="00E06A52"/>
    <w:rsid w:val="00E06DCC"/>
    <w:rsid w:val="00E07240"/>
    <w:rsid w:val="00E07441"/>
    <w:rsid w:val="00E07645"/>
    <w:rsid w:val="00E076BA"/>
    <w:rsid w:val="00E077BD"/>
    <w:rsid w:val="00E07D7C"/>
    <w:rsid w:val="00E10193"/>
    <w:rsid w:val="00E101BE"/>
    <w:rsid w:val="00E10375"/>
    <w:rsid w:val="00E104D2"/>
    <w:rsid w:val="00E1060B"/>
    <w:rsid w:val="00E1072A"/>
    <w:rsid w:val="00E109C0"/>
    <w:rsid w:val="00E110ED"/>
    <w:rsid w:val="00E111B9"/>
    <w:rsid w:val="00E11C18"/>
    <w:rsid w:val="00E11D90"/>
    <w:rsid w:val="00E11FC9"/>
    <w:rsid w:val="00E1227A"/>
    <w:rsid w:val="00E1235A"/>
    <w:rsid w:val="00E123B6"/>
    <w:rsid w:val="00E12536"/>
    <w:rsid w:val="00E12933"/>
    <w:rsid w:val="00E12AB0"/>
    <w:rsid w:val="00E1349E"/>
    <w:rsid w:val="00E137F3"/>
    <w:rsid w:val="00E138CC"/>
    <w:rsid w:val="00E13CF7"/>
    <w:rsid w:val="00E1401C"/>
    <w:rsid w:val="00E140FA"/>
    <w:rsid w:val="00E14347"/>
    <w:rsid w:val="00E1439C"/>
    <w:rsid w:val="00E143D0"/>
    <w:rsid w:val="00E144B2"/>
    <w:rsid w:val="00E14B14"/>
    <w:rsid w:val="00E14B31"/>
    <w:rsid w:val="00E14B3C"/>
    <w:rsid w:val="00E14CFC"/>
    <w:rsid w:val="00E15425"/>
    <w:rsid w:val="00E15C30"/>
    <w:rsid w:val="00E16393"/>
    <w:rsid w:val="00E1641D"/>
    <w:rsid w:val="00E16775"/>
    <w:rsid w:val="00E16B9B"/>
    <w:rsid w:val="00E16F77"/>
    <w:rsid w:val="00E17117"/>
    <w:rsid w:val="00E172E8"/>
    <w:rsid w:val="00E17513"/>
    <w:rsid w:val="00E200E5"/>
    <w:rsid w:val="00E2042E"/>
    <w:rsid w:val="00E2060D"/>
    <w:rsid w:val="00E20B8C"/>
    <w:rsid w:val="00E20D33"/>
    <w:rsid w:val="00E20E0C"/>
    <w:rsid w:val="00E20E22"/>
    <w:rsid w:val="00E21332"/>
    <w:rsid w:val="00E2165C"/>
    <w:rsid w:val="00E21A7E"/>
    <w:rsid w:val="00E21B7E"/>
    <w:rsid w:val="00E21B81"/>
    <w:rsid w:val="00E220AF"/>
    <w:rsid w:val="00E22612"/>
    <w:rsid w:val="00E227B8"/>
    <w:rsid w:val="00E22857"/>
    <w:rsid w:val="00E22A15"/>
    <w:rsid w:val="00E2332D"/>
    <w:rsid w:val="00E233E0"/>
    <w:rsid w:val="00E23559"/>
    <w:rsid w:val="00E23CC7"/>
    <w:rsid w:val="00E23CC9"/>
    <w:rsid w:val="00E23E32"/>
    <w:rsid w:val="00E24036"/>
    <w:rsid w:val="00E241E1"/>
    <w:rsid w:val="00E2424D"/>
    <w:rsid w:val="00E24BBE"/>
    <w:rsid w:val="00E25250"/>
    <w:rsid w:val="00E258C9"/>
    <w:rsid w:val="00E2590D"/>
    <w:rsid w:val="00E25A57"/>
    <w:rsid w:val="00E25AD0"/>
    <w:rsid w:val="00E25C8A"/>
    <w:rsid w:val="00E26F50"/>
    <w:rsid w:val="00E27285"/>
    <w:rsid w:val="00E2741A"/>
    <w:rsid w:val="00E27626"/>
    <w:rsid w:val="00E276D5"/>
    <w:rsid w:val="00E27862"/>
    <w:rsid w:val="00E27AA9"/>
    <w:rsid w:val="00E27C47"/>
    <w:rsid w:val="00E27F91"/>
    <w:rsid w:val="00E3006E"/>
    <w:rsid w:val="00E300CC"/>
    <w:rsid w:val="00E3057C"/>
    <w:rsid w:val="00E306B7"/>
    <w:rsid w:val="00E3086F"/>
    <w:rsid w:val="00E30AFC"/>
    <w:rsid w:val="00E30B74"/>
    <w:rsid w:val="00E311E0"/>
    <w:rsid w:val="00E3157B"/>
    <w:rsid w:val="00E316E9"/>
    <w:rsid w:val="00E316EE"/>
    <w:rsid w:val="00E31E71"/>
    <w:rsid w:val="00E31E9E"/>
    <w:rsid w:val="00E325E5"/>
    <w:rsid w:val="00E32A63"/>
    <w:rsid w:val="00E32B36"/>
    <w:rsid w:val="00E32B4B"/>
    <w:rsid w:val="00E32F99"/>
    <w:rsid w:val="00E33334"/>
    <w:rsid w:val="00E33D36"/>
    <w:rsid w:val="00E33E41"/>
    <w:rsid w:val="00E33FCE"/>
    <w:rsid w:val="00E342B7"/>
    <w:rsid w:val="00E3455F"/>
    <w:rsid w:val="00E34742"/>
    <w:rsid w:val="00E3493E"/>
    <w:rsid w:val="00E35777"/>
    <w:rsid w:val="00E36288"/>
    <w:rsid w:val="00E366F4"/>
    <w:rsid w:val="00E36C5C"/>
    <w:rsid w:val="00E36CA4"/>
    <w:rsid w:val="00E36E33"/>
    <w:rsid w:val="00E36F0F"/>
    <w:rsid w:val="00E36F42"/>
    <w:rsid w:val="00E37217"/>
    <w:rsid w:val="00E3747B"/>
    <w:rsid w:val="00E37583"/>
    <w:rsid w:val="00E3760F"/>
    <w:rsid w:val="00E3781A"/>
    <w:rsid w:val="00E37892"/>
    <w:rsid w:val="00E37B41"/>
    <w:rsid w:val="00E37D93"/>
    <w:rsid w:val="00E37EDD"/>
    <w:rsid w:val="00E403F7"/>
    <w:rsid w:val="00E40A88"/>
    <w:rsid w:val="00E40D97"/>
    <w:rsid w:val="00E40E10"/>
    <w:rsid w:val="00E40E61"/>
    <w:rsid w:val="00E41502"/>
    <w:rsid w:val="00E4189C"/>
    <w:rsid w:val="00E41A8E"/>
    <w:rsid w:val="00E41B56"/>
    <w:rsid w:val="00E41F30"/>
    <w:rsid w:val="00E4265E"/>
    <w:rsid w:val="00E426E0"/>
    <w:rsid w:val="00E42995"/>
    <w:rsid w:val="00E42A04"/>
    <w:rsid w:val="00E42FAF"/>
    <w:rsid w:val="00E432FD"/>
    <w:rsid w:val="00E4340A"/>
    <w:rsid w:val="00E43CE3"/>
    <w:rsid w:val="00E441C0"/>
    <w:rsid w:val="00E441C4"/>
    <w:rsid w:val="00E44262"/>
    <w:rsid w:val="00E4439A"/>
    <w:rsid w:val="00E444A5"/>
    <w:rsid w:val="00E444D0"/>
    <w:rsid w:val="00E44535"/>
    <w:rsid w:val="00E44B1A"/>
    <w:rsid w:val="00E44E1C"/>
    <w:rsid w:val="00E45077"/>
    <w:rsid w:val="00E4585D"/>
    <w:rsid w:val="00E45A83"/>
    <w:rsid w:val="00E45DA2"/>
    <w:rsid w:val="00E463AA"/>
    <w:rsid w:val="00E463E9"/>
    <w:rsid w:val="00E467B7"/>
    <w:rsid w:val="00E46929"/>
    <w:rsid w:val="00E46BFC"/>
    <w:rsid w:val="00E46C4C"/>
    <w:rsid w:val="00E46FFE"/>
    <w:rsid w:val="00E47011"/>
    <w:rsid w:val="00E47085"/>
    <w:rsid w:val="00E471E4"/>
    <w:rsid w:val="00E473EE"/>
    <w:rsid w:val="00E4773F"/>
    <w:rsid w:val="00E47B98"/>
    <w:rsid w:val="00E47C53"/>
    <w:rsid w:val="00E47DE6"/>
    <w:rsid w:val="00E5013F"/>
    <w:rsid w:val="00E5049F"/>
    <w:rsid w:val="00E50795"/>
    <w:rsid w:val="00E50E2B"/>
    <w:rsid w:val="00E5101D"/>
    <w:rsid w:val="00E51103"/>
    <w:rsid w:val="00E5133E"/>
    <w:rsid w:val="00E513DB"/>
    <w:rsid w:val="00E519DE"/>
    <w:rsid w:val="00E52A78"/>
    <w:rsid w:val="00E52B29"/>
    <w:rsid w:val="00E5302F"/>
    <w:rsid w:val="00E53539"/>
    <w:rsid w:val="00E539F1"/>
    <w:rsid w:val="00E53B2B"/>
    <w:rsid w:val="00E53B59"/>
    <w:rsid w:val="00E53BDC"/>
    <w:rsid w:val="00E53BF7"/>
    <w:rsid w:val="00E53CB8"/>
    <w:rsid w:val="00E53D87"/>
    <w:rsid w:val="00E53E74"/>
    <w:rsid w:val="00E5430D"/>
    <w:rsid w:val="00E5444B"/>
    <w:rsid w:val="00E544EF"/>
    <w:rsid w:val="00E54557"/>
    <w:rsid w:val="00E547AE"/>
    <w:rsid w:val="00E548C4"/>
    <w:rsid w:val="00E54DAE"/>
    <w:rsid w:val="00E54FA5"/>
    <w:rsid w:val="00E55445"/>
    <w:rsid w:val="00E55965"/>
    <w:rsid w:val="00E55EC7"/>
    <w:rsid w:val="00E563BA"/>
    <w:rsid w:val="00E567C3"/>
    <w:rsid w:val="00E56820"/>
    <w:rsid w:val="00E568F9"/>
    <w:rsid w:val="00E57155"/>
    <w:rsid w:val="00E57363"/>
    <w:rsid w:val="00E57753"/>
    <w:rsid w:val="00E577A7"/>
    <w:rsid w:val="00E600C8"/>
    <w:rsid w:val="00E609C2"/>
    <w:rsid w:val="00E60A8E"/>
    <w:rsid w:val="00E60F29"/>
    <w:rsid w:val="00E61077"/>
    <w:rsid w:val="00E615E7"/>
    <w:rsid w:val="00E61799"/>
    <w:rsid w:val="00E617A0"/>
    <w:rsid w:val="00E6184C"/>
    <w:rsid w:val="00E618F9"/>
    <w:rsid w:val="00E61B4C"/>
    <w:rsid w:val="00E61D38"/>
    <w:rsid w:val="00E61F68"/>
    <w:rsid w:val="00E6205A"/>
    <w:rsid w:val="00E629E1"/>
    <w:rsid w:val="00E62C3D"/>
    <w:rsid w:val="00E63231"/>
    <w:rsid w:val="00E63264"/>
    <w:rsid w:val="00E6346F"/>
    <w:rsid w:val="00E638B3"/>
    <w:rsid w:val="00E63ADA"/>
    <w:rsid w:val="00E63C3E"/>
    <w:rsid w:val="00E63F33"/>
    <w:rsid w:val="00E64612"/>
    <w:rsid w:val="00E6496C"/>
    <w:rsid w:val="00E64A5B"/>
    <w:rsid w:val="00E64B18"/>
    <w:rsid w:val="00E64EFC"/>
    <w:rsid w:val="00E65135"/>
    <w:rsid w:val="00E65373"/>
    <w:rsid w:val="00E65767"/>
    <w:rsid w:val="00E659D3"/>
    <w:rsid w:val="00E65A10"/>
    <w:rsid w:val="00E65AC7"/>
    <w:rsid w:val="00E65B8C"/>
    <w:rsid w:val="00E65BA4"/>
    <w:rsid w:val="00E65D0F"/>
    <w:rsid w:val="00E6612D"/>
    <w:rsid w:val="00E6647D"/>
    <w:rsid w:val="00E666BF"/>
    <w:rsid w:val="00E66AA4"/>
    <w:rsid w:val="00E671E1"/>
    <w:rsid w:val="00E673A7"/>
    <w:rsid w:val="00E67488"/>
    <w:rsid w:val="00E67970"/>
    <w:rsid w:val="00E67D96"/>
    <w:rsid w:val="00E67EB1"/>
    <w:rsid w:val="00E700C8"/>
    <w:rsid w:val="00E7063C"/>
    <w:rsid w:val="00E70812"/>
    <w:rsid w:val="00E70858"/>
    <w:rsid w:val="00E70A80"/>
    <w:rsid w:val="00E71301"/>
    <w:rsid w:val="00E71B1E"/>
    <w:rsid w:val="00E71EBF"/>
    <w:rsid w:val="00E72B6D"/>
    <w:rsid w:val="00E72D8E"/>
    <w:rsid w:val="00E72DD3"/>
    <w:rsid w:val="00E7318D"/>
    <w:rsid w:val="00E73305"/>
    <w:rsid w:val="00E738B9"/>
    <w:rsid w:val="00E73A33"/>
    <w:rsid w:val="00E73B26"/>
    <w:rsid w:val="00E73B42"/>
    <w:rsid w:val="00E73C84"/>
    <w:rsid w:val="00E7435C"/>
    <w:rsid w:val="00E743B9"/>
    <w:rsid w:val="00E74EA5"/>
    <w:rsid w:val="00E7500A"/>
    <w:rsid w:val="00E75A73"/>
    <w:rsid w:val="00E75D8E"/>
    <w:rsid w:val="00E75F44"/>
    <w:rsid w:val="00E7629B"/>
    <w:rsid w:val="00E76342"/>
    <w:rsid w:val="00E7641A"/>
    <w:rsid w:val="00E764D1"/>
    <w:rsid w:val="00E7670A"/>
    <w:rsid w:val="00E76D53"/>
    <w:rsid w:val="00E76EF4"/>
    <w:rsid w:val="00E76F7F"/>
    <w:rsid w:val="00E7710C"/>
    <w:rsid w:val="00E771A3"/>
    <w:rsid w:val="00E77C22"/>
    <w:rsid w:val="00E80106"/>
    <w:rsid w:val="00E80321"/>
    <w:rsid w:val="00E8036B"/>
    <w:rsid w:val="00E80A72"/>
    <w:rsid w:val="00E80AFC"/>
    <w:rsid w:val="00E81993"/>
    <w:rsid w:val="00E819B1"/>
    <w:rsid w:val="00E81BEC"/>
    <w:rsid w:val="00E81D77"/>
    <w:rsid w:val="00E8244F"/>
    <w:rsid w:val="00E825C0"/>
    <w:rsid w:val="00E827C5"/>
    <w:rsid w:val="00E82AAB"/>
    <w:rsid w:val="00E833E3"/>
    <w:rsid w:val="00E83505"/>
    <w:rsid w:val="00E83528"/>
    <w:rsid w:val="00E838AC"/>
    <w:rsid w:val="00E83903"/>
    <w:rsid w:val="00E83993"/>
    <w:rsid w:val="00E83DCD"/>
    <w:rsid w:val="00E83ECA"/>
    <w:rsid w:val="00E83F52"/>
    <w:rsid w:val="00E84149"/>
    <w:rsid w:val="00E841AD"/>
    <w:rsid w:val="00E84280"/>
    <w:rsid w:val="00E84D69"/>
    <w:rsid w:val="00E84E6A"/>
    <w:rsid w:val="00E84F59"/>
    <w:rsid w:val="00E850D1"/>
    <w:rsid w:val="00E85441"/>
    <w:rsid w:val="00E85AAD"/>
    <w:rsid w:val="00E8626A"/>
    <w:rsid w:val="00E86396"/>
    <w:rsid w:val="00E864DD"/>
    <w:rsid w:val="00E86660"/>
    <w:rsid w:val="00E86D87"/>
    <w:rsid w:val="00E8751A"/>
    <w:rsid w:val="00E878F3"/>
    <w:rsid w:val="00E87CAE"/>
    <w:rsid w:val="00E87D25"/>
    <w:rsid w:val="00E87E4A"/>
    <w:rsid w:val="00E90090"/>
    <w:rsid w:val="00E90168"/>
    <w:rsid w:val="00E905E3"/>
    <w:rsid w:val="00E90620"/>
    <w:rsid w:val="00E90679"/>
    <w:rsid w:val="00E90755"/>
    <w:rsid w:val="00E90AC6"/>
    <w:rsid w:val="00E90B1C"/>
    <w:rsid w:val="00E911F8"/>
    <w:rsid w:val="00E91A1D"/>
    <w:rsid w:val="00E91CC7"/>
    <w:rsid w:val="00E91D64"/>
    <w:rsid w:val="00E91EE1"/>
    <w:rsid w:val="00E92033"/>
    <w:rsid w:val="00E92944"/>
    <w:rsid w:val="00E929BB"/>
    <w:rsid w:val="00E92C0F"/>
    <w:rsid w:val="00E92EEA"/>
    <w:rsid w:val="00E93315"/>
    <w:rsid w:val="00E9336C"/>
    <w:rsid w:val="00E93699"/>
    <w:rsid w:val="00E9398C"/>
    <w:rsid w:val="00E93BD6"/>
    <w:rsid w:val="00E93BD8"/>
    <w:rsid w:val="00E93D70"/>
    <w:rsid w:val="00E9411E"/>
    <w:rsid w:val="00E94619"/>
    <w:rsid w:val="00E9461B"/>
    <w:rsid w:val="00E946DD"/>
    <w:rsid w:val="00E94967"/>
    <w:rsid w:val="00E94E60"/>
    <w:rsid w:val="00E94E95"/>
    <w:rsid w:val="00E950BE"/>
    <w:rsid w:val="00E95171"/>
    <w:rsid w:val="00E95243"/>
    <w:rsid w:val="00E9544D"/>
    <w:rsid w:val="00E9590D"/>
    <w:rsid w:val="00E95AF6"/>
    <w:rsid w:val="00E95D64"/>
    <w:rsid w:val="00E95EFF"/>
    <w:rsid w:val="00E962E5"/>
    <w:rsid w:val="00E96345"/>
    <w:rsid w:val="00E96492"/>
    <w:rsid w:val="00E9673A"/>
    <w:rsid w:val="00E96A3B"/>
    <w:rsid w:val="00E971E4"/>
    <w:rsid w:val="00E9739F"/>
    <w:rsid w:val="00E974DA"/>
    <w:rsid w:val="00EA0037"/>
    <w:rsid w:val="00EA008C"/>
    <w:rsid w:val="00EA02BD"/>
    <w:rsid w:val="00EA0B7D"/>
    <w:rsid w:val="00EA0D22"/>
    <w:rsid w:val="00EA0E98"/>
    <w:rsid w:val="00EA114D"/>
    <w:rsid w:val="00EA1914"/>
    <w:rsid w:val="00EA1B06"/>
    <w:rsid w:val="00EA1CF9"/>
    <w:rsid w:val="00EA1F27"/>
    <w:rsid w:val="00EA213F"/>
    <w:rsid w:val="00EA2333"/>
    <w:rsid w:val="00EA25EA"/>
    <w:rsid w:val="00EA2940"/>
    <w:rsid w:val="00EA2A98"/>
    <w:rsid w:val="00EA30AB"/>
    <w:rsid w:val="00EA3390"/>
    <w:rsid w:val="00EA348E"/>
    <w:rsid w:val="00EA354D"/>
    <w:rsid w:val="00EA36D1"/>
    <w:rsid w:val="00EA3A91"/>
    <w:rsid w:val="00EA3AA8"/>
    <w:rsid w:val="00EA3B59"/>
    <w:rsid w:val="00EA3C9C"/>
    <w:rsid w:val="00EA3CC7"/>
    <w:rsid w:val="00EA3F8D"/>
    <w:rsid w:val="00EA4049"/>
    <w:rsid w:val="00EA46DC"/>
    <w:rsid w:val="00EA472E"/>
    <w:rsid w:val="00EA48B8"/>
    <w:rsid w:val="00EA48F6"/>
    <w:rsid w:val="00EA4B57"/>
    <w:rsid w:val="00EA4FC6"/>
    <w:rsid w:val="00EA525C"/>
    <w:rsid w:val="00EA52D8"/>
    <w:rsid w:val="00EA52FF"/>
    <w:rsid w:val="00EA59A1"/>
    <w:rsid w:val="00EA5A8B"/>
    <w:rsid w:val="00EA5A8F"/>
    <w:rsid w:val="00EA5B8F"/>
    <w:rsid w:val="00EA5EF7"/>
    <w:rsid w:val="00EA6051"/>
    <w:rsid w:val="00EA68D3"/>
    <w:rsid w:val="00EA6E27"/>
    <w:rsid w:val="00EA6ED9"/>
    <w:rsid w:val="00EA7858"/>
    <w:rsid w:val="00EA7893"/>
    <w:rsid w:val="00EA7AB1"/>
    <w:rsid w:val="00EA7ABF"/>
    <w:rsid w:val="00EA7D97"/>
    <w:rsid w:val="00EA7DD7"/>
    <w:rsid w:val="00EA7EC1"/>
    <w:rsid w:val="00EB05E1"/>
    <w:rsid w:val="00EB079E"/>
    <w:rsid w:val="00EB0880"/>
    <w:rsid w:val="00EB0EEA"/>
    <w:rsid w:val="00EB105A"/>
    <w:rsid w:val="00EB11DD"/>
    <w:rsid w:val="00EB1752"/>
    <w:rsid w:val="00EB18E1"/>
    <w:rsid w:val="00EB18E7"/>
    <w:rsid w:val="00EB1B47"/>
    <w:rsid w:val="00EB1B5B"/>
    <w:rsid w:val="00EB1C16"/>
    <w:rsid w:val="00EB21A4"/>
    <w:rsid w:val="00EB2204"/>
    <w:rsid w:val="00EB23E8"/>
    <w:rsid w:val="00EB25E5"/>
    <w:rsid w:val="00EB2DF6"/>
    <w:rsid w:val="00EB2EAF"/>
    <w:rsid w:val="00EB31EC"/>
    <w:rsid w:val="00EB3530"/>
    <w:rsid w:val="00EB3541"/>
    <w:rsid w:val="00EB384E"/>
    <w:rsid w:val="00EB3913"/>
    <w:rsid w:val="00EB3994"/>
    <w:rsid w:val="00EB3EBC"/>
    <w:rsid w:val="00EB4252"/>
    <w:rsid w:val="00EB46F3"/>
    <w:rsid w:val="00EB4C65"/>
    <w:rsid w:val="00EB4FA7"/>
    <w:rsid w:val="00EB4FB2"/>
    <w:rsid w:val="00EB50B5"/>
    <w:rsid w:val="00EB5221"/>
    <w:rsid w:val="00EB5311"/>
    <w:rsid w:val="00EB5514"/>
    <w:rsid w:val="00EB558D"/>
    <w:rsid w:val="00EB575F"/>
    <w:rsid w:val="00EB5FA3"/>
    <w:rsid w:val="00EB63DD"/>
    <w:rsid w:val="00EB726B"/>
    <w:rsid w:val="00EB73B5"/>
    <w:rsid w:val="00EB7792"/>
    <w:rsid w:val="00EB7905"/>
    <w:rsid w:val="00EC011A"/>
    <w:rsid w:val="00EC04CA"/>
    <w:rsid w:val="00EC0807"/>
    <w:rsid w:val="00EC0A65"/>
    <w:rsid w:val="00EC0AAA"/>
    <w:rsid w:val="00EC0DAF"/>
    <w:rsid w:val="00EC0FC3"/>
    <w:rsid w:val="00EC13E2"/>
    <w:rsid w:val="00EC181A"/>
    <w:rsid w:val="00EC1959"/>
    <w:rsid w:val="00EC1976"/>
    <w:rsid w:val="00EC1A08"/>
    <w:rsid w:val="00EC1A81"/>
    <w:rsid w:val="00EC274D"/>
    <w:rsid w:val="00EC2751"/>
    <w:rsid w:val="00EC2BA3"/>
    <w:rsid w:val="00EC2F5B"/>
    <w:rsid w:val="00EC33F9"/>
    <w:rsid w:val="00EC34AB"/>
    <w:rsid w:val="00EC3666"/>
    <w:rsid w:val="00EC3AFC"/>
    <w:rsid w:val="00EC3DEA"/>
    <w:rsid w:val="00EC3EA1"/>
    <w:rsid w:val="00EC42C4"/>
    <w:rsid w:val="00EC4BBD"/>
    <w:rsid w:val="00EC4C89"/>
    <w:rsid w:val="00EC4EE7"/>
    <w:rsid w:val="00EC4F84"/>
    <w:rsid w:val="00EC5568"/>
    <w:rsid w:val="00EC56AB"/>
    <w:rsid w:val="00EC58F8"/>
    <w:rsid w:val="00EC5B49"/>
    <w:rsid w:val="00EC61BA"/>
    <w:rsid w:val="00EC6395"/>
    <w:rsid w:val="00EC66B6"/>
    <w:rsid w:val="00EC66BD"/>
    <w:rsid w:val="00EC67CC"/>
    <w:rsid w:val="00EC692C"/>
    <w:rsid w:val="00EC6CF9"/>
    <w:rsid w:val="00EC6E4D"/>
    <w:rsid w:val="00EC7031"/>
    <w:rsid w:val="00EC7124"/>
    <w:rsid w:val="00EC71CE"/>
    <w:rsid w:val="00EC735D"/>
    <w:rsid w:val="00EC7362"/>
    <w:rsid w:val="00EC7718"/>
    <w:rsid w:val="00EC778B"/>
    <w:rsid w:val="00ED0285"/>
    <w:rsid w:val="00ED0565"/>
    <w:rsid w:val="00ED0708"/>
    <w:rsid w:val="00ED0E7D"/>
    <w:rsid w:val="00ED1053"/>
    <w:rsid w:val="00ED14F1"/>
    <w:rsid w:val="00ED1A3C"/>
    <w:rsid w:val="00ED1AB3"/>
    <w:rsid w:val="00ED2128"/>
    <w:rsid w:val="00ED2366"/>
    <w:rsid w:val="00ED2608"/>
    <w:rsid w:val="00ED261C"/>
    <w:rsid w:val="00ED277A"/>
    <w:rsid w:val="00ED27B4"/>
    <w:rsid w:val="00ED2DDA"/>
    <w:rsid w:val="00ED2E1D"/>
    <w:rsid w:val="00ED3AD4"/>
    <w:rsid w:val="00ED3C42"/>
    <w:rsid w:val="00ED3C91"/>
    <w:rsid w:val="00ED3E8A"/>
    <w:rsid w:val="00ED41C3"/>
    <w:rsid w:val="00ED4362"/>
    <w:rsid w:val="00ED4518"/>
    <w:rsid w:val="00ED4A0D"/>
    <w:rsid w:val="00ED4F93"/>
    <w:rsid w:val="00ED51D0"/>
    <w:rsid w:val="00ED52A7"/>
    <w:rsid w:val="00ED54D9"/>
    <w:rsid w:val="00ED5846"/>
    <w:rsid w:val="00ED6157"/>
    <w:rsid w:val="00ED6433"/>
    <w:rsid w:val="00ED6D3C"/>
    <w:rsid w:val="00ED70DD"/>
    <w:rsid w:val="00ED7152"/>
    <w:rsid w:val="00ED7192"/>
    <w:rsid w:val="00ED7277"/>
    <w:rsid w:val="00ED72EA"/>
    <w:rsid w:val="00ED74F2"/>
    <w:rsid w:val="00ED78BB"/>
    <w:rsid w:val="00ED7909"/>
    <w:rsid w:val="00ED7AC7"/>
    <w:rsid w:val="00ED7C95"/>
    <w:rsid w:val="00EE0B55"/>
    <w:rsid w:val="00EE0C18"/>
    <w:rsid w:val="00EE0F9D"/>
    <w:rsid w:val="00EE12AF"/>
    <w:rsid w:val="00EE1364"/>
    <w:rsid w:val="00EE1845"/>
    <w:rsid w:val="00EE1A7E"/>
    <w:rsid w:val="00EE1CC3"/>
    <w:rsid w:val="00EE1D67"/>
    <w:rsid w:val="00EE206C"/>
    <w:rsid w:val="00EE20C4"/>
    <w:rsid w:val="00EE21B2"/>
    <w:rsid w:val="00EE2232"/>
    <w:rsid w:val="00EE3B89"/>
    <w:rsid w:val="00EE3C0C"/>
    <w:rsid w:val="00EE3EEE"/>
    <w:rsid w:val="00EE3FFF"/>
    <w:rsid w:val="00EE4441"/>
    <w:rsid w:val="00EE53C5"/>
    <w:rsid w:val="00EE552F"/>
    <w:rsid w:val="00EE5809"/>
    <w:rsid w:val="00EE58D3"/>
    <w:rsid w:val="00EE5A70"/>
    <w:rsid w:val="00EE5B26"/>
    <w:rsid w:val="00EE5E66"/>
    <w:rsid w:val="00EE6063"/>
    <w:rsid w:val="00EE688D"/>
    <w:rsid w:val="00EE69BC"/>
    <w:rsid w:val="00EE6BDB"/>
    <w:rsid w:val="00EE6C70"/>
    <w:rsid w:val="00EE6C77"/>
    <w:rsid w:val="00EE7844"/>
    <w:rsid w:val="00EE7C3D"/>
    <w:rsid w:val="00EE7F06"/>
    <w:rsid w:val="00EF03DC"/>
    <w:rsid w:val="00EF0941"/>
    <w:rsid w:val="00EF0AF8"/>
    <w:rsid w:val="00EF0FFD"/>
    <w:rsid w:val="00EF15D3"/>
    <w:rsid w:val="00EF1632"/>
    <w:rsid w:val="00EF1853"/>
    <w:rsid w:val="00EF2256"/>
    <w:rsid w:val="00EF2434"/>
    <w:rsid w:val="00EF27CA"/>
    <w:rsid w:val="00EF2EC9"/>
    <w:rsid w:val="00EF3950"/>
    <w:rsid w:val="00EF3B9D"/>
    <w:rsid w:val="00EF4233"/>
    <w:rsid w:val="00EF435C"/>
    <w:rsid w:val="00EF445B"/>
    <w:rsid w:val="00EF4764"/>
    <w:rsid w:val="00EF4C79"/>
    <w:rsid w:val="00EF4D2D"/>
    <w:rsid w:val="00EF501E"/>
    <w:rsid w:val="00EF5228"/>
    <w:rsid w:val="00EF56FE"/>
    <w:rsid w:val="00EF576E"/>
    <w:rsid w:val="00EF5793"/>
    <w:rsid w:val="00EF5E46"/>
    <w:rsid w:val="00EF6620"/>
    <w:rsid w:val="00EF6CF1"/>
    <w:rsid w:val="00EF74DA"/>
    <w:rsid w:val="00EF759A"/>
    <w:rsid w:val="00EF76E7"/>
    <w:rsid w:val="00EF7E21"/>
    <w:rsid w:val="00EF7EF0"/>
    <w:rsid w:val="00EF7F59"/>
    <w:rsid w:val="00F0009A"/>
    <w:rsid w:val="00F00222"/>
    <w:rsid w:val="00F0042D"/>
    <w:rsid w:val="00F00C3F"/>
    <w:rsid w:val="00F014B0"/>
    <w:rsid w:val="00F01527"/>
    <w:rsid w:val="00F016C6"/>
    <w:rsid w:val="00F01FAE"/>
    <w:rsid w:val="00F0221A"/>
    <w:rsid w:val="00F02608"/>
    <w:rsid w:val="00F02C95"/>
    <w:rsid w:val="00F02E2C"/>
    <w:rsid w:val="00F04231"/>
    <w:rsid w:val="00F04326"/>
    <w:rsid w:val="00F043F8"/>
    <w:rsid w:val="00F04454"/>
    <w:rsid w:val="00F04782"/>
    <w:rsid w:val="00F04C32"/>
    <w:rsid w:val="00F04C34"/>
    <w:rsid w:val="00F04F56"/>
    <w:rsid w:val="00F050E3"/>
    <w:rsid w:val="00F053BE"/>
    <w:rsid w:val="00F05439"/>
    <w:rsid w:val="00F0561D"/>
    <w:rsid w:val="00F05652"/>
    <w:rsid w:val="00F05925"/>
    <w:rsid w:val="00F05A66"/>
    <w:rsid w:val="00F05BA5"/>
    <w:rsid w:val="00F05F21"/>
    <w:rsid w:val="00F06081"/>
    <w:rsid w:val="00F064A7"/>
    <w:rsid w:val="00F068E9"/>
    <w:rsid w:val="00F069CA"/>
    <w:rsid w:val="00F06BC6"/>
    <w:rsid w:val="00F06D7E"/>
    <w:rsid w:val="00F06EF4"/>
    <w:rsid w:val="00F06F87"/>
    <w:rsid w:val="00F06FF7"/>
    <w:rsid w:val="00F072FB"/>
    <w:rsid w:val="00F078A8"/>
    <w:rsid w:val="00F07914"/>
    <w:rsid w:val="00F07A3A"/>
    <w:rsid w:val="00F07A8D"/>
    <w:rsid w:val="00F07AF6"/>
    <w:rsid w:val="00F07BCE"/>
    <w:rsid w:val="00F07F77"/>
    <w:rsid w:val="00F100FE"/>
    <w:rsid w:val="00F1038F"/>
    <w:rsid w:val="00F1041E"/>
    <w:rsid w:val="00F104C7"/>
    <w:rsid w:val="00F108C4"/>
    <w:rsid w:val="00F11287"/>
    <w:rsid w:val="00F112C8"/>
    <w:rsid w:val="00F11FCA"/>
    <w:rsid w:val="00F120A0"/>
    <w:rsid w:val="00F12572"/>
    <w:rsid w:val="00F12837"/>
    <w:rsid w:val="00F12B80"/>
    <w:rsid w:val="00F12E3A"/>
    <w:rsid w:val="00F13139"/>
    <w:rsid w:val="00F13E1C"/>
    <w:rsid w:val="00F13E24"/>
    <w:rsid w:val="00F13EB4"/>
    <w:rsid w:val="00F1434A"/>
    <w:rsid w:val="00F14392"/>
    <w:rsid w:val="00F145C5"/>
    <w:rsid w:val="00F148A4"/>
    <w:rsid w:val="00F14A6A"/>
    <w:rsid w:val="00F14B2C"/>
    <w:rsid w:val="00F14FF6"/>
    <w:rsid w:val="00F152E7"/>
    <w:rsid w:val="00F1543B"/>
    <w:rsid w:val="00F154CB"/>
    <w:rsid w:val="00F15E3D"/>
    <w:rsid w:val="00F160D9"/>
    <w:rsid w:val="00F161DB"/>
    <w:rsid w:val="00F1642A"/>
    <w:rsid w:val="00F16484"/>
    <w:rsid w:val="00F16CC4"/>
    <w:rsid w:val="00F16F4E"/>
    <w:rsid w:val="00F17019"/>
    <w:rsid w:val="00F1708A"/>
    <w:rsid w:val="00F1711E"/>
    <w:rsid w:val="00F172D3"/>
    <w:rsid w:val="00F17320"/>
    <w:rsid w:val="00F17434"/>
    <w:rsid w:val="00F179F1"/>
    <w:rsid w:val="00F17ACE"/>
    <w:rsid w:val="00F17B2A"/>
    <w:rsid w:val="00F17C65"/>
    <w:rsid w:val="00F17E43"/>
    <w:rsid w:val="00F2012D"/>
    <w:rsid w:val="00F20145"/>
    <w:rsid w:val="00F203FC"/>
    <w:rsid w:val="00F20537"/>
    <w:rsid w:val="00F20BF8"/>
    <w:rsid w:val="00F21055"/>
    <w:rsid w:val="00F21253"/>
    <w:rsid w:val="00F214EC"/>
    <w:rsid w:val="00F2153C"/>
    <w:rsid w:val="00F21B76"/>
    <w:rsid w:val="00F21DC3"/>
    <w:rsid w:val="00F21E3D"/>
    <w:rsid w:val="00F21FA5"/>
    <w:rsid w:val="00F22632"/>
    <w:rsid w:val="00F2276F"/>
    <w:rsid w:val="00F227CD"/>
    <w:rsid w:val="00F227F1"/>
    <w:rsid w:val="00F2280D"/>
    <w:rsid w:val="00F22F91"/>
    <w:rsid w:val="00F230DB"/>
    <w:rsid w:val="00F2324B"/>
    <w:rsid w:val="00F232CF"/>
    <w:rsid w:val="00F23347"/>
    <w:rsid w:val="00F23547"/>
    <w:rsid w:val="00F23713"/>
    <w:rsid w:val="00F23813"/>
    <w:rsid w:val="00F23995"/>
    <w:rsid w:val="00F23AA3"/>
    <w:rsid w:val="00F23C9E"/>
    <w:rsid w:val="00F24170"/>
    <w:rsid w:val="00F2439B"/>
    <w:rsid w:val="00F2451F"/>
    <w:rsid w:val="00F245B8"/>
    <w:rsid w:val="00F2474C"/>
    <w:rsid w:val="00F24B05"/>
    <w:rsid w:val="00F24C04"/>
    <w:rsid w:val="00F24C4D"/>
    <w:rsid w:val="00F24DEC"/>
    <w:rsid w:val="00F25099"/>
    <w:rsid w:val="00F25169"/>
    <w:rsid w:val="00F25739"/>
    <w:rsid w:val="00F25E88"/>
    <w:rsid w:val="00F25F1B"/>
    <w:rsid w:val="00F26103"/>
    <w:rsid w:val="00F2621B"/>
    <w:rsid w:val="00F26748"/>
    <w:rsid w:val="00F26802"/>
    <w:rsid w:val="00F26C87"/>
    <w:rsid w:val="00F26FB5"/>
    <w:rsid w:val="00F270D1"/>
    <w:rsid w:val="00F27C73"/>
    <w:rsid w:val="00F27E04"/>
    <w:rsid w:val="00F27FCD"/>
    <w:rsid w:val="00F301DC"/>
    <w:rsid w:val="00F30266"/>
    <w:rsid w:val="00F303E5"/>
    <w:rsid w:val="00F30649"/>
    <w:rsid w:val="00F3088D"/>
    <w:rsid w:val="00F30C7A"/>
    <w:rsid w:val="00F30F09"/>
    <w:rsid w:val="00F30FEF"/>
    <w:rsid w:val="00F31595"/>
    <w:rsid w:val="00F31C41"/>
    <w:rsid w:val="00F31E25"/>
    <w:rsid w:val="00F3223A"/>
    <w:rsid w:val="00F32738"/>
    <w:rsid w:val="00F3285B"/>
    <w:rsid w:val="00F32A5A"/>
    <w:rsid w:val="00F33649"/>
    <w:rsid w:val="00F33CD9"/>
    <w:rsid w:val="00F34672"/>
    <w:rsid w:val="00F347FD"/>
    <w:rsid w:val="00F34B23"/>
    <w:rsid w:val="00F3520B"/>
    <w:rsid w:val="00F35280"/>
    <w:rsid w:val="00F3547F"/>
    <w:rsid w:val="00F355AD"/>
    <w:rsid w:val="00F356FE"/>
    <w:rsid w:val="00F358CE"/>
    <w:rsid w:val="00F35AF3"/>
    <w:rsid w:val="00F35C77"/>
    <w:rsid w:val="00F35D2F"/>
    <w:rsid w:val="00F35FE8"/>
    <w:rsid w:val="00F36003"/>
    <w:rsid w:val="00F362A2"/>
    <w:rsid w:val="00F3688C"/>
    <w:rsid w:val="00F36B7B"/>
    <w:rsid w:val="00F36E02"/>
    <w:rsid w:val="00F36FED"/>
    <w:rsid w:val="00F37564"/>
    <w:rsid w:val="00F37638"/>
    <w:rsid w:val="00F37F53"/>
    <w:rsid w:val="00F40123"/>
    <w:rsid w:val="00F402F3"/>
    <w:rsid w:val="00F40839"/>
    <w:rsid w:val="00F40846"/>
    <w:rsid w:val="00F40A3B"/>
    <w:rsid w:val="00F40BDD"/>
    <w:rsid w:val="00F41071"/>
    <w:rsid w:val="00F411FE"/>
    <w:rsid w:val="00F41742"/>
    <w:rsid w:val="00F418D8"/>
    <w:rsid w:val="00F41A3E"/>
    <w:rsid w:val="00F41CDD"/>
    <w:rsid w:val="00F41ECF"/>
    <w:rsid w:val="00F41F95"/>
    <w:rsid w:val="00F4219B"/>
    <w:rsid w:val="00F42332"/>
    <w:rsid w:val="00F425E8"/>
    <w:rsid w:val="00F42807"/>
    <w:rsid w:val="00F42888"/>
    <w:rsid w:val="00F42BAC"/>
    <w:rsid w:val="00F43253"/>
    <w:rsid w:val="00F437BA"/>
    <w:rsid w:val="00F43C7B"/>
    <w:rsid w:val="00F44140"/>
    <w:rsid w:val="00F441F2"/>
    <w:rsid w:val="00F44233"/>
    <w:rsid w:val="00F4476C"/>
    <w:rsid w:val="00F447D5"/>
    <w:rsid w:val="00F44943"/>
    <w:rsid w:val="00F449F1"/>
    <w:rsid w:val="00F44B79"/>
    <w:rsid w:val="00F44CBB"/>
    <w:rsid w:val="00F451EA"/>
    <w:rsid w:val="00F4531D"/>
    <w:rsid w:val="00F45A43"/>
    <w:rsid w:val="00F45EA5"/>
    <w:rsid w:val="00F460ED"/>
    <w:rsid w:val="00F4630C"/>
    <w:rsid w:val="00F46862"/>
    <w:rsid w:val="00F468E6"/>
    <w:rsid w:val="00F46928"/>
    <w:rsid w:val="00F472F8"/>
    <w:rsid w:val="00F47915"/>
    <w:rsid w:val="00F47A77"/>
    <w:rsid w:val="00F47D32"/>
    <w:rsid w:val="00F47E19"/>
    <w:rsid w:val="00F47EE5"/>
    <w:rsid w:val="00F50243"/>
    <w:rsid w:val="00F509D7"/>
    <w:rsid w:val="00F50E1D"/>
    <w:rsid w:val="00F517B2"/>
    <w:rsid w:val="00F52706"/>
    <w:rsid w:val="00F52B48"/>
    <w:rsid w:val="00F52E45"/>
    <w:rsid w:val="00F530B3"/>
    <w:rsid w:val="00F5314A"/>
    <w:rsid w:val="00F53185"/>
    <w:rsid w:val="00F53799"/>
    <w:rsid w:val="00F53D03"/>
    <w:rsid w:val="00F5417E"/>
    <w:rsid w:val="00F54349"/>
    <w:rsid w:val="00F547D4"/>
    <w:rsid w:val="00F548F6"/>
    <w:rsid w:val="00F54A23"/>
    <w:rsid w:val="00F54B80"/>
    <w:rsid w:val="00F54F80"/>
    <w:rsid w:val="00F552C3"/>
    <w:rsid w:val="00F552FF"/>
    <w:rsid w:val="00F55C97"/>
    <w:rsid w:val="00F55D67"/>
    <w:rsid w:val="00F560AA"/>
    <w:rsid w:val="00F56140"/>
    <w:rsid w:val="00F56284"/>
    <w:rsid w:val="00F56500"/>
    <w:rsid w:val="00F56621"/>
    <w:rsid w:val="00F56694"/>
    <w:rsid w:val="00F568DE"/>
    <w:rsid w:val="00F569FA"/>
    <w:rsid w:val="00F56A06"/>
    <w:rsid w:val="00F56BAC"/>
    <w:rsid w:val="00F56D98"/>
    <w:rsid w:val="00F57050"/>
    <w:rsid w:val="00F5728B"/>
    <w:rsid w:val="00F57401"/>
    <w:rsid w:val="00F57458"/>
    <w:rsid w:val="00F57671"/>
    <w:rsid w:val="00F57D39"/>
    <w:rsid w:val="00F609AB"/>
    <w:rsid w:val="00F60AB1"/>
    <w:rsid w:val="00F60AED"/>
    <w:rsid w:val="00F60DC9"/>
    <w:rsid w:val="00F60E61"/>
    <w:rsid w:val="00F60EC0"/>
    <w:rsid w:val="00F60EFB"/>
    <w:rsid w:val="00F61168"/>
    <w:rsid w:val="00F61184"/>
    <w:rsid w:val="00F61530"/>
    <w:rsid w:val="00F6185E"/>
    <w:rsid w:val="00F6194E"/>
    <w:rsid w:val="00F61CC8"/>
    <w:rsid w:val="00F61D3D"/>
    <w:rsid w:val="00F61D52"/>
    <w:rsid w:val="00F6238A"/>
    <w:rsid w:val="00F62447"/>
    <w:rsid w:val="00F62B76"/>
    <w:rsid w:val="00F62BBE"/>
    <w:rsid w:val="00F62D64"/>
    <w:rsid w:val="00F6324F"/>
    <w:rsid w:val="00F63309"/>
    <w:rsid w:val="00F63589"/>
    <w:rsid w:val="00F63A80"/>
    <w:rsid w:val="00F643A8"/>
    <w:rsid w:val="00F6463C"/>
    <w:rsid w:val="00F647DC"/>
    <w:rsid w:val="00F64A2B"/>
    <w:rsid w:val="00F64CB3"/>
    <w:rsid w:val="00F64CD5"/>
    <w:rsid w:val="00F64E91"/>
    <w:rsid w:val="00F65067"/>
    <w:rsid w:val="00F656A2"/>
    <w:rsid w:val="00F656F4"/>
    <w:rsid w:val="00F65886"/>
    <w:rsid w:val="00F65EC1"/>
    <w:rsid w:val="00F65ED9"/>
    <w:rsid w:val="00F662A0"/>
    <w:rsid w:val="00F6633F"/>
    <w:rsid w:val="00F6654F"/>
    <w:rsid w:val="00F66D3C"/>
    <w:rsid w:val="00F66E71"/>
    <w:rsid w:val="00F67111"/>
    <w:rsid w:val="00F6742E"/>
    <w:rsid w:val="00F674BF"/>
    <w:rsid w:val="00F6754F"/>
    <w:rsid w:val="00F6762B"/>
    <w:rsid w:val="00F67ADD"/>
    <w:rsid w:val="00F67B8A"/>
    <w:rsid w:val="00F67CAC"/>
    <w:rsid w:val="00F67FA1"/>
    <w:rsid w:val="00F705F3"/>
    <w:rsid w:val="00F70BDB"/>
    <w:rsid w:val="00F70E45"/>
    <w:rsid w:val="00F712F7"/>
    <w:rsid w:val="00F712FE"/>
    <w:rsid w:val="00F715F5"/>
    <w:rsid w:val="00F7168E"/>
    <w:rsid w:val="00F717D4"/>
    <w:rsid w:val="00F71937"/>
    <w:rsid w:val="00F719E6"/>
    <w:rsid w:val="00F71D09"/>
    <w:rsid w:val="00F71DF6"/>
    <w:rsid w:val="00F7212C"/>
    <w:rsid w:val="00F72132"/>
    <w:rsid w:val="00F72722"/>
    <w:rsid w:val="00F72A41"/>
    <w:rsid w:val="00F72C00"/>
    <w:rsid w:val="00F72C1E"/>
    <w:rsid w:val="00F72D23"/>
    <w:rsid w:val="00F72F13"/>
    <w:rsid w:val="00F7346C"/>
    <w:rsid w:val="00F73688"/>
    <w:rsid w:val="00F73E69"/>
    <w:rsid w:val="00F73FB9"/>
    <w:rsid w:val="00F7423C"/>
    <w:rsid w:val="00F742CC"/>
    <w:rsid w:val="00F7490E"/>
    <w:rsid w:val="00F754A1"/>
    <w:rsid w:val="00F7560D"/>
    <w:rsid w:val="00F7565C"/>
    <w:rsid w:val="00F75BD0"/>
    <w:rsid w:val="00F766A5"/>
    <w:rsid w:val="00F76C7D"/>
    <w:rsid w:val="00F772D2"/>
    <w:rsid w:val="00F77305"/>
    <w:rsid w:val="00F7740A"/>
    <w:rsid w:val="00F7772C"/>
    <w:rsid w:val="00F77A02"/>
    <w:rsid w:val="00F77B8D"/>
    <w:rsid w:val="00F80330"/>
    <w:rsid w:val="00F80462"/>
    <w:rsid w:val="00F804B7"/>
    <w:rsid w:val="00F80703"/>
    <w:rsid w:val="00F807FD"/>
    <w:rsid w:val="00F80D20"/>
    <w:rsid w:val="00F80D89"/>
    <w:rsid w:val="00F80E56"/>
    <w:rsid w:val="00F81777"/>
    <w:rsid w:val="00F817D1"/>
    <w:rsid w:val="00F81834"/>
    <w:rsid w:val="00F81F2D"/>
    <w:rsid w:val="00F823ED"/>
    <w:rsid w:val="00F826B0"/>
    <w:rsid w:val="00F82DF3"/>
    <w:rsid w:val="00F82E51"/>
    <w:rsid w:val="00F83152"/>
    <w:rsid w:val="00F834A6"/>
    <w:rsid w:val="00F83523"/>
    <w:rsid w:val="00F836E3"/>
    <w:rsid w:val="00F83FA1"/>
    <w:rsid w:val="00F842D1"/>
    <w:rsid w:val="00F84660"/>
    <w:rsid w:val="00F848F1"/>
    <w:rsid w:val="00F84A95"/>
    <w:rsid w:val="00F84DC3"/>
    <w:rsid w:val="00F84ECF"/>
    <w:rsid w:val="00F84EFE"/>
    <w:rsid w:val="00F8528C"/>
    <w:rsid w:val="00F8557E"/>
    <w:rsid w:val="00F857C3"/>
    <w:rsid w:val="00F859B4"/>
    <w:rsid w:val="00F85D18"/>
    <w:rsid w:val="00F86030"/>
    <w:rsid w:val="00F863F0"/>
    <w:rsid w:val="00F8645E"/>
    <w:rsid w:val="00F86572"/>
    <w:rsid w:val="00F865B0"/>
    <w:rsid w:val="00F865D3"/>
    <w:rsid w:val="00F8693E"/>
    <w:rsid w:val="00F86DE2"/>
    <w:rsid w:val="00F8736D"/>
    <w:rsid w:val="00F874A5"/>
    <w:rsid w:val="00F87500"/>
    <w:rsid w:val="00F87524"/>
    <w:rsid w:val="00F877D8"/>
    <w:rsid w:val="00F878D8"/>
    <w:rsid w:val="00F8790D"/>
    <w:rsid w:val="00F87BF0"/>
    <w:rsid w:val="00F87C33"/>
    <w:rsid w:val="00F87CE1"/>
    <w:rsid w:val="00F87DA3"/>
    <w:rsid w:val="00F9051C"/>
    <w:rsid w:val="00F909EB"/>
    <w:rsid w:val="00F90C48"/>
    <w:rsid w:val="00F90E30"/>
    <w:rsid w:val="00F90EA5"/>
    <w:rsid w:val="00F91006"/>
    <w:rsid w:val="00F91101"/>
    <w:rsid w:val="00F912FD"/>
    <w:rsid w:val="00F915D2"/>
    <w:rsid w:val="00F9190E"/>
    <w:rsid w:val="00F91925"/>
    <w:rsid w:val="00F91B07"/>
    <w:rsid w:val="00F91BDA"/>
    <w:rsid w:val="00F91C7B"/>
    <w:rsid w:val="00F9260B"/>
    <w:rsid w:val="00F927D4"/>
    <w:rsid w:val="00F92844"/>
    <w:rsid w:val="00F928DC"/>
    <w:rsid w:val="00F92E31"/>
    <w:rsid w:val="00F93218"/>
    <w:rsid w:val="00F9326A"/>
    <w:rsid w:val="00F936EC"/>
    <w:rsid w:val="00F93984"/>
    <w:rsid w:val="00F93AE9"/>
    <w:rsid w:val="00F93D89"/>
    <w:rsid w:val="00F93F9A"/>
    <w:rsid w:val="00F9434F"/>
    <w:rsid w:val="00F9437B"/>
    <w:rsid w:val="00F94A4B"/>
    <w:rsid w:val="00F94B3A"/>
    <w:rsid w:val="00F94CAE"/>
    <w:rsid w:val="00F94D9C"/>
    <w:rsid w:val="00F950FD"/>
    <w:rsid w:val="00F95147"/>
    <w:rsid w:val="00F95529"/>
    <w:rsid w:val="00F95882"/>
    <w:rsid w:val="00F9596D"/>
    <w:rsid w:val="00F95BC6"/>
    <w:rsid w:val="00F95BF4"/>
    <w:rsid w:val="00F95D55"/>
    <w:rsid w:val="00F96049"/>
    <w:rsid w:val="00F96370"/>
    <w:rsid w:val="00F9652E"/>
    <w:rsid w:val="00F9661A"/>
    <w:rsid w:val="00F96D1A"/>
    <w:rsid w:val="00F96EBE"/>
    <w:rsid w:val="00F9713E"/>
    <w:rsid w:val="00F97161"/>
    <w:rsid w:val="00F9717D"/>
    <w:rsid w:val="00F976C3"/>
    <w:rsid w:val="00F97BAB"/>
    <w:rsid w:val="00F97C81"/>
    <w:rsid w:val="00F97FDB"/>
    <w:rsid w:val="00FA004C"/>
    <w:rsid w:val="00FA01A7"/>
    <w:rsid w:val="00FA062D"/>
    <w:rsid w:val="00FA0632"/>
    <w:rsid w:val="00FA0E29"/>
    <w:rsid w:val="00FA0F1F"/>
    <w:rsid w:val="00FA10C5"/>
    <w:rsid w:val="00FA1175"/>
    <w:rsid w:val="00FA1211"/>
    <w:rsid w:val="00FA16A9"/>
    <w:rsid w:val="00FA17D6"/>
    <w:rsid w:val="00FA18BF"/>
    <w:rsid w:val="00FA1CB1"/>
    <w:rsid w:val="00FA1F52"/>
    <w:rsid w:val="00FA2333"/>
    <w:rsid w:val="00FA2498"/>
    <w:rsid w:val="00FA2680"/>
    <w:rsid w:val="00FA268C"/>
    <w:rsid w:val="00FA29F0"/>
    <w:rsid w:val="00FA2B26"/>
    <w:rsid w:val="00FA2BAB"/>
    <w:rsid w:val="00FA2DED"/>
    <w:rsid w:val="00FA2F4E"/>
    <w:rsid w:val="00FA31F6"/>
    <w:rsid w:val="00FA32FD"/>
    <w:rsid w:val="00FA3614"/>
    <w:rsid w:val="00FA3856"/>
    <w:rsid w:val="00FA38C9"/>
    <w:rsid w:val="00FA3977"/>
    <w:rsid w:val="00FA39FA"/>
    <w:rsid w:val="00FA3B0A"/>
    <w:rsid w:val="00FA3C13"/>
    <w:rsid w:val="00FA4343"/>
    <w:rsid w:val="00FA554F"/>
    <w:rsid w:val="00FA57C4"/>
    <w:rsid w:val="00FA5875"/>
    <w:rsid w:val="00FA59C1"/>
    <w:rsid w:val="00FA5B27"/>
    <w:rsid w:val="00FA5FFF"/>
    <w:rsid w:val="00FA634A"/>
    <w:rsid w:val="00FA66F2"/>
    <w:rsid w:val="00FA6B3F"/>
    <w:rsid w:val="00FA6D86"/>
    <w:rsid w:val="00FA72CE"/>
    <w:rsid w:val="00FA7B06"/>
    <w:rsid w:val="00FA7B19"/>
    <w:rsid w:val="00FA7BBE"/>
    <w:rsid w:val="00FB0037"/>
    <w:rsid w:val="00FB0089"/>
    <w:rsid w:val="00FB00C2"/>
    <w:rsid w:val="00FB0212"/>
    <w:rsid w:val="00FB0410"/>
    <w:rsid w:val="00FB08E3"/>
    <w:rsid w:val="00FB0937"/>
    <w:rsid w:val="00FB0CA4"/>
    <w:rsid w:val="00FB0EA4"/>
    <w:rsid w:val="00FB0F59"/>
    <w:rsid w:val="00FB105B"/>
    <w:rsid w:val="00FB1180"/>
    <w:rsid w:val="00FB11D9"/>
    <w:rsid w:val="00FB1224"/>
    <w:rsid w:val="00FB14E1"/>
    <w:rsid w:val="00FB1510"/>
    <w:rsid w:val="00FB1611"/>
    <w:rsid w:val="00FB1BCE"/>
    <w:rsid w:val="00FB1CD3"/>
    <w:rsid w:val="00FB20C2"/>
    <w:rsid w:val="00FB2300"/>
    <w:rsid w:val="00FB250D"/>
    <w:rsid w:val="00FB2753"/>
    <w:rsid w:val="00FB2F11"/>
    <w:rsid w:val="00FB3074"/>
    <w:rsid w:val="00FB337A"/>
    <w:rsid w:val="00FB3609"/>
    <w:rsid w:val="00FB393A"/>
    <w:rsid w:val="00FB3D04"/>
    <w:rsid w:val="00FB3D16"/>
    <w:rsid w:val="00FB3E7B"/>
    <w:rsid w:val="00FB4314"/>
    <w:rsid w:val="00FB43EE"/>
    <w:rsid w:val="00FB4C3C"/>
    <w:rsid w:val="00FB4EDD"/>
    <w:rsid w:val="00FB5574"/>
    <w:rsid w:val="00FB55B1"/>
    <w:rsid w:val="00FB5E97"/>
    <w:rsid w:val="00FB5F7A"/>
    <w:rsid w:val="00FB60CC"/>
    <w:rsid w:val="00FB611D"/>
    <w:rsid w:val="00FB6394"/>
    <w:rsid w:val="00FB6480"/>
    <w:rsid w:val="00FB66DA"/>
    <w:rsid w:val="00FB6936"/>
    <w:rsid w:val="00FB6B45"/>
    <w:rsid w:val="00FB6B8B"/>
    <w:rsid w:val="00FB6CA1"/>
    <w:rsid w:val="00FB70EA"/>
    <w:rsid w:val="00FB74FE"/>
    <w:rsid w:val="00FB7520"/>
    <w:rsid w:val="00FB7620"/>
    <w:rsid w:val="00FB7626"/>
    <w:rsid w:val="00FB785F"/>
    <w:rsid w:val="00FB7961"/>
    <w:rsid w:val="00FB7F23"/>
    <w:rsid w:val="00FC078A"/>
    <w:rsid w:val="00FC0F2F"/>
    <w:rsid w:val="00FC1026"/>
    <w:rsid w:val="00FC104D"/>
    <w:rsid w:val="00FC1214"/>
    <w:rsid w:val="00FC1463"/>
    <w:rsid w:val="00FC158C"/>
    <w:rsid w:val="00FC1637"/>
    <w:rsid w:val="00FC1DBF"/>
    <w:rsid w:val="00FC1F7E"/>
    <w:rsid w:val="00FC2D2D"/>
    <w:rsid w:val="00FC307F"/>
    <w:rsid w:val="00FC3193"/>
    <w:rsid w:val="00FC378E"/>
    <w:rsid w:val="00FC37FE"/>
    <w:rsid w:val="00FC38EE"/>
    <w:rsid w:val="00FC3B9A"/>
    <w:rsid w:val="00FC3C0E"/>
    <w:rsid w:val="00FC3C77"/>
    <w:rsid w:val="00FC3E82"/>
    <w:rsid w:val="00FC41B9"/>
    <w:rsid w:val="00FC4221"/>
    <w:rsid w:val="00FC4896"/>
    <w:rsid w:val="00FC48F4"/>
    <w:rsid w:val="00FC4B9D"/>
    <w:rsid w:val="00FC54C9"/>
    <w:rsid w:val="00FC55EB"/>
    <w:rsid w:val="00FC56C8"/>
    <w:rsid w:val="00FC576E"/>
    <w:rsid w:val="00FC591B"/>
    <w:rsid w:val="00FC5AD9"/>
    <w:rsid w:val="00FC5B21"/>
    <w:rsid w:val="00FC606A"/>
    <w:rsid w:val="00FC60E3"/>
    <w:rsid w:val="00FC61BA"/>
    <w:rsid w:val="00FC6256"/>
    <w:rsid w:val="00FC6266"/>
    <w:rsid w:val="00FC659D"/>
    <w:rsid w:val="00FC6ABA"/>
    <w:rsid w:val="00FC6B0C"/>
    <w:rsid w:val="00FC6F2E"/>
    <w:rsid w:val="00FC751B"/>
    <w:rsid w:val="00FC764D"/>
    <w:rsid w:val="00FC76CD"/>
    <w:rsid w:val="00FC7B11"/>
    <w:rsid w:val="00FC7B58"/>
    <w:rsid w:val="00FC7CA3"/>
    <w:rsid w:val="00FC7CF5"/>
    <w:rsid w:val="00FC7DEF"/>
    <w:rsid w:val="00FD0190"/>
    <w:rsid w:val="00FD067C"/>
    <w:rsid w:val="00FD06CC"/>
    <w:rsid w:val="00FD0ABD"/>
    <w:rsid w:val="00FD0F1A"/>
    <w:rsid w:val="00FD10CB"/>
    <w:rsid w:val="00FD1603"/>
    <w:rsid w:val="00FD1B08"/>
    <w:rsid w:val="00FD1D73"/>
    <w:rsid w:val="00FD1DC7"/>
    <w:rsid w:val="00FD230D"/>
    <w:rsid w:val="00FD2679"/>
    <w:rsid w:val="00FD2BDC"/>
    <w:rsid w:val="00FD2F18"/>
    <w:rsid w:val="00FD30F8"/>
    <w:rsid w:val="00FD3572"/>
    <w:rsid w:val="00FD3862"/>
    <w:rsid w:val="00FD388F"/>
    <w:rsid w:val="00FD38A8"/>
    <w:rsid w:val="00FD38DE"/>
    <w:rsid w:val="00FD3B4B"/>
    <w:rsid w:val="00FD3BB1"/>
    <w:rsid w:val="00FD3C0A"/>
    <w:rsid w:val="00FD457B"/>
    <w:rsid w:val="00FD4718"/>
    <w:rsid w:val="00FD4A23"/>
    <w:rsid w:val="00FD4D10"/>
    <w:rsid w:val="00FD4EA7"/>
    <w:rsid w:val="00FD50B2"/>
    <w:rsid w:val="00FD50E8"/>
    <w:rsid w:val="00FD54FD"/>
    <w:rsid w:val="00FD5701"/>
    <w:rsid w:val="00FD581E"/>
    <w:rsid w:val="00FD5A9C"/>
    <w:rsid w:val="00FD5CA4"/>
    <w:rsid w:val="00FD5D1E"/>
    <w:rsid w:val="00FD5FC0"/>
    <w:rsid w:val="00FD60D9"/>
    <w:rsid w:val="00FD6204"/>
    <w:rsid w:val="00FD67E1"/>
    <w:rsid w:val="00FD68C9"/>
    <w:rsid w:val="00FD6914"/>
    <w:rsid w:val="00FD6D68"/>
    <w:rsid w:val="00FD6E2D"/>
    <w:rsid w:val="00FD6E58"/>
    <w:rsid w:val="00FD705E"/>
    <w:rsid w:val="00FD7421"/>
    <w:rsid w:val="00FD751F"/>
    <w:rsid w:val="00FD7636"/>
    <w:rsid w:val="00FD7844"/>
    <w:rsid w:val="00FD7C91"/>
    <w:rsid w:val="00FD7E92"/>
    <w:rsid w:val="00FE0289"/>
    <w:rsid w:val="00FE053F"/>
    <w:rsid w:val="00FE0CA5"/>
    <w:rsid w:val="00FE0E71"/>
    <w:rsid w:val="00FE1289"/>
    <w:rsid w:val="00FE1349"/>
    <w:rsid w:val="00FE13F7"/>
    <w:rsid w:val="00FE16AD"/>
    <w:rsid w:val="00FE19A7"/>
    <w:rsid w:val="00FE1B3C"/>
    <w:rsid w:val="00FE1E57"/>
    <w:rsid w:val="00FE1F00"/>
    <w:rsid w:val="00FE2099"/>
    <w:rsid w:val="00FE2189"/>
    <w:rsid w:val="00FE224A"/>
    <w:rsid w:val="00FE2627"/>
    <w:rsid w:val="00FE26DC"/>
    <w:rsid w:val="00FE2AF1"/>
    <w:rsid w:val="00FE2C02"/>
    <w:rsid w:val="00FE2DF8"/>
    <w:rsid w:val="00FE2EFD"/>
    <w:rsid w:val="00FE3138"/>
    <w:rsid w:val="00FE31BA"/>
    <w:rsid w:val="00FE3438"/>
    <w:rsid w:val="00FE35FD"/>
    <w:rsid w:val="00FE36FB"/>
    <w:rsid w:val="00FE384D"/>
    <w:rsid w:val="00FE385E"/>
    <w:rsid w:val="00FE3B1A"/>
    <w:rsid w:val="00FE3BBD"/>
    <w:rsid w:val="00FE3CC0"/>
    <w:rsid w:val="00FE3D50"/>
    <w:rsid w:val="00FE3E9E"/>
    <w:rsid w:val="00FE40EE"/>
    <w:rsid w:val="00FE4159"/>
    <w:rsid w:val="00FE4369"/>
    <w:rsid w:val="00FE4508"/>
    <w:rsid w:val="00FE470A"/>
    <w:rsid w:val="00FE4D6E"/>
    <w:rsid w:val="00FE5AD8"/>
    <w:rsid w:val="00FE5DAB"/>
    <w:rsid w:val="00FE601B"/>
    <w:rsid w:val="00FE6133"/>
    <w:rsid w:val="00FE6300"/>
    <w:rsid w:val="00FE6523"/>
    <w:rsid w:val="00FE7002"/>
    <w:rsid w:val="00FE75E8"/>
    <w:rsid w:val="00FE7655"/>
    <w:rsid w:val="00FE7D19"/>
    <w:rsid w:val="00FE7DD4"/>
    <w:rsid w:val="00FF00C2"/>
    <w:rsid w:val="00FF0174"/>
    <w:rsid w:val="00FF030F"/>
    <w:rsid w:val="00FF06AA"/>
    <w:rsid w:val="00FF0A20"/>
    <w:rsid w:val="00FF0D96"/>
    <w:rsid w:val="00FF0FAD"/>
    <w:rsid w:val="00FF1298"/>
    <w:rsid w:val="00FF12C1"/>
    <w:rsid w:val="00FF1449"/>
    <w:rsid w:val="00FF2978"/>
    <w:rsid w:val="00FF2F28"/>
    <w:rsid w:val="00FF2FFA"/>
    <w:rsid w:val="00FF38A9"/>
    <w:rsid w:val="00FF3943"/>
    <w:rsid w:val="00FF4146"/>
    <w:rsid w:val="00FF42AD"/>
    <w:rsid w:val="00FF4384"/>
    <w:rsid w:val="00FF438F"/>
    <w:rsid w:val="00FF46D6"/>
    <w:rsid w:val="00FF4F75"/>
    <w:rsid w:val="00FF5793"/>
    <w:rsid w:val="00FF5BA2"/>
    <w:rsid w:val="00FF6233"/>
    <w:rsid w:val="00FF62F6"/>
    <w:rsid w:val="00FF6457"/>
    <w:rsid w:val="00FF70BA"/>
    <w:rsid w:val="00FF7A29"/>
    <w:rsid w:val="00FF7AE0"/>
    <w:rsid w:val="00FF7DC7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AB4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iPriority="9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95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EC71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40"/>
    </w:rPr>
  </w:style>
  <w:style w:type="paragraph" w:styleId="2">
    <w:name w:val="heading 2"/>
    <w:basedOn w:val="a"/>
    <w:next w:val="a"/>
    <w:link w:val="20"/>
    <w:unhideWhenUsed/>
    <w:qFormat/>
    <w:rsid w:val="006E61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9"/>
    <w:qFormat/>
    <w:rsid w:val="00824EFC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7">
    <w:name w:val="heading 7"/>
    <w:basedOn w:val="a"/>
    <w:next w:val="a"/>
    <w:link w:val="70"/>
    <w:qFormat/>
    <w:rsid w:val="00EA5A8B"/>
    <w:pPr>
      <w:keepNext/>
      <w:outlineLvl w:val="6"/>
    </w:pPr>
    <w:rPr>
      <w:rFonts w:ascii="AngsanaUPC" w:hAnsi="AngsanaUPC" w:cs="AngsanaUPC"/>
      <w:sz w:val="32"/>
      <w:szCs w:val="32"/>
      <w:u w:val="single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715F"/>
    <w:pPr>
      <w:jc w:val="thaiDistribute"/>
    </w:pPr>
    <w:rPr>
      <w:rFonts w:ascii="Angsana New" w:hAnsi="Angsana New"/>
      <w:sz w:val="32"/>
      <w:szCs w:val="32"/>
    </w:rPr>
  </w:style>
  <w:style w:type="character" w:styleId="a5">
    <w:name w:val="Hyperlink"/>
    <w:basedOn w:val="a0"/>
    <w:rsid w:val="0014715F"/>
    <w:rPr>
      <w:color w:val="0000FF"/>
      <w:u w:val="single"/>
    </w:rPr>
  </w:style>
  <w:style w:type="table" w:styleId="a6">
    <w:name w:val="Table Grid"/>
    <w:basedOn w:val="a1"/>
    <w:uiPriority w:val="39"/>
    <w:rsid w:val="00D222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340D60"/>
    <w:pPr>
      <w:spacing w:after="120" w:line="480" w:lineRule="auto"/>
    </w:pPr>
    <w:rPr>
      <w:rFonts w:cs="Cordia New"/>
      <w:szCs w:val="32"/>
      <w:lang w:eastAsia="zh-CN"/>
    </w:rPr>
  </w:style>
  <w:style w:type="paragraph" w:styleId="a7">
    <w:name w:val="Balloon Text"/>
    <w:basedOn w:val="a"/>
    <w:semiHidden/>
    <w:rsid w:val="00B114C8"/>
    <w:rPr>
      <w:rFonts w:ascii="Tahoma" w:hAnsi="Tahoma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EC71CE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8">
    <w:name w:val="header"/>
    <w:basedOn w:val="a"/>
    <w:link w:val="a9"/>
    <w:uiPriority w:val="99"/>
    <w:rsid w:val="000B1DA0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หัวกระดาษ อักขระ"/>
    <w:basedOn w:val="a0"/>
    <w:link w:val="a8"/>
    <w:uiPriority w:val="99"/>
    <w:rsid w:val="000B1DA0"/>
    <w:rPr>
      <w:rFonts w:ascii="Cordia New" w:eastAsia="Cordia New" w:hAnsi="Cordia New"/>
      <w:sz w:val="28"/>
      <w:szCs w:val="35"/>
    </w:rPr>
  </w:style>
  <w:style w:type="paragraph" w:styleId="aa">
    <w:name w:val="footer"/>
    <w:basedOn w:val="a"/>
    <w:link w:val="ab"/>
    <w:rsid w:val="000B1DA0"/>
    <w:pPr>
      <w:tabs>
        <w:tab w:val="center" w:pos="4513"/>
        <w:tab w:val="right" w:pos="9026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rsid w:val="000B1DA0"/>
    <w:rPr>
      <w:rFonts w:ascii="Cordia New" w:eastAsia="Cordia New" w:hAnsi="Cordia New"/>
      <w:sz w:val="28"/>
      <w:szCs w:val="35"/>
    </w:rPr>
  </w:style>
  <w:style w:type="character" w:customStyle="1" w:styleId="30">
    <w:name w:val="หัวเรื่อง 3 อักขระ"/>
    <w:basedOn w:val="a0"/>
    <w:link w:val="3"/>
    <w:uiPriority w:val="99"/>
    <w:rsid w:val="009B1AA6"/>
    <w:rPr>
      <w:rFonts w:ascii="Arial" w:eastAsia="Cordia New" w:hAnsi="Arial" w:cs="Cordia New"/>
      <w:b/>
      <w:bCs/>
      <w:sz w:val="26"/>
      <w:szCs w:val="30"/>
    </w:rPr>
  </w:style>
  <w:style w:type="character" w:styleId="ac">
    <w:name w:val="FollowedHyperlink"/>
    <w:basedOn w:val="a0"/>
    <w:rsid w:val="00B228C9"/>
    <w:rPr>
      <w:color w:val="800080"/>
      <w:u w:val="single"/>
    </w:rPr>
  </w:style>
  <w:style w:type="character" w:customStyle="1" w:styleId="a4">
    <w:name w:val="เนื้อความ อักขระ"/>
    <w:basedOn w:val="a0"/>
    <w:link w:val="a3"/>
    <w:rsid w:val="00384A11"/>
    <w:rPr>
      <w:rFonts w:ascii="Angsana New" w:eastAsia="Cordia New" w:hAnsi="Angsan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384A11"/>
    <w:rPr>
      <w:rFonts w:ascii="Cordia New" w:eastAsia="Cordia New" w:hAnsi="Cordia New" w:cs="Cordia New"/>
      <w:sz w:val="28"/>
      <w:szCs w:val="32"/>
      <w:lang w:eastAsia="zh-CN"/>
    </w:rPr>
  </w:style>
  <w:style w:type="paragraph" w:styleId="ad">
    <w:name w:val="Title"/>
    <w:basedOn w:val="a"/>
    <w:link w:val="ae"/>
    <w:qFormat/>
    <w:rsid w:val="00384A11"/>
    <w:pPr>
      <w:jc w:val="center"/>
    </w:pPr>
    <w:rPr>
      <w:b/>
      <w:bCs/>
      <w:sz w:val="40"/>
      <w:szCs w:val="40"/>
      <w:lang w:eastAsia="zh-CN"/>
    </w:rPr>
  </w:style>
  <w:style w:type="character" w:customStyle="1" w:styleId="ae">
    <w:name w:val="ชื่อเรื่อง อักขระ"/>
    <w:basedOn w:val="a0"/>
    <w:link w:val="ad"/>
    <w:rsid w:val="00384A11"/>
    <w:rPr>
      <w:rFonts w:ascii="Cordia New" w:eastAsia="Cordia New" w:hAnsi="Cordia New"/>
      <w:b/>
      <w:bCs/>
      <w:sz w:val="40"/>
      <w:szCs w:val="40"/>
      <w:lang w:eastAsia="zh-CN"/>
    </w:rPr>
  </w:style>
  <w:style w:type="paragraph" w:styleId="af">
    <w:name w:val="List Paragraph"/>
    <w:basedOn w:val="a"/>
    <w:uiPriority w:val="34"/>
    <w:qFormat/>
    <w:rsid w:val="00F2012D"/>
    <w:pPr>
      <w:ind w:left="720"/>
      <w:contextualSpacing/>
    </w:pPr>
    <w:rPr>
      <w:szCs w:val="35"/>
    </w:rPr>
  </w:style>
  <w:style w:type="character" w:customStyle="1" w:styleId="apple-converted-space">
    <w:name w:val="apple-converted-space"/>
    <w:basedOn w:val="a0"/>
    <w:rsid w:val="00530C78"/>
  </w:style>
  <w:style w:type="character" w:styleId="af0">
    <w:name w:val="Emphasis"/>
    <w:basedOn w:val="a0"/>
    <w:uiPriority w:val="20"/>
    <w:qFormat/>
    <w:rsid w:val="00B17087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DD56B9"/>
    <w:rPr>
      <w:color w:val="605E5C"/>
      <w:shd w:val="clear" w:color="auto" w:fill="E1DFDD"/>
    </w:rPr>
  </w:style>
  <w:style w:type="paragraph" w:styleId="af1">
    <w:name w:val="Subtitle"/>
    <w:basedOn w:val="a"/>
    <w:next w:val="a"/>
    <w:link w:val="af2"/>
    <w:qFormat/>
    <w:rsid w:val="0093160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f2">
    <w:name w:val="ชื่อเรื่องรอง อักขระ"/>
    <w:basedOn w:val="a0"/>
    <w:link w:val="af1"/>
    <w:rsid w:val="0093160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  <w:style w:type="paragraph" w:styleId="af3">
    <w:name w:val="Normal (Web)"/>
    <w:basedOn w:val="a"/>
    <w:uiPriority w:val="99"/>
    <w:unhideWhenUsed/>
    <w:rsid w:val="00B9159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70">
    <w:name w:val="หัวเรื่อง 7 อักขระ"/>
    <w:basedOn w:val="a0"/>
    <w:link w:val="7"/>
    <w:rsid w:val="00E92EEA"/>
    <w:rPr>
      <w:rFonts w:ascii="AngsanaUPC" w:eastAsia="Cordia New" w:hAnsi="AngsanaUPC" w:cs="AngsanaUPC"/>
      <w:sz w:val="32"/>
      <w:szCs w:val="32"/>
      <w:u w:val="single"/>
      <w:lang w:eastAsia="zh-CN"/>
    </w:rPr>
  </w:style>
  <w:style w:type="character" w:styleId="af4">
    <w:name w:val="annotation reference"/>
    <w:basedOn w:val="a0"/>
    <w:semiHidden/>
    <w:unhideWhenUsed/>
    <w:rsid w:val="000525E2"/>
    <w:rPr>
      <w:sz w:val="16"/>
      <w:szCs w:val="18"/>
    </w:rPr>
  </w:style>
  <w:style w:type="paragraph" w:styleId="af5">
    <w:name w:val="annotation text"/>
    <w:basedOn w:val="a"/>
    <w:link w:val="af6"/>
    <w:semiHidden/>
    <w:unhideWhenUsed/>
    <w:rsid w:val="000525E2"/>
    <w:rPr>
      <w:sz w:val="20"/>
      <w:szCs w:val="25"/>
    </w:rPr>
  </w:style>
  <w:style w:type="character" w:customStyle="1" w:styleId="af6">
    <w:name w:val="ข้อความข้อคิดเห็น อักขระ"/>
    <w:basedOn w:val="a0"/>
    <w:link w:val="af5"/>
    <w:semiHidden/>
    <w:rsid w:val="000525E2"/>
    <w:rPr>
      <w:rFonts w:ascii="Cordia New" w:eastAsia="Cordia New" w:hAnsi="Cordia New"/>
      <w:szCs w:val="25"/>
    </w:rPr>
  </w:style>
  <w:style w:type="paragraph" w:styleId="af7">
    <w:name w:val="annotation subject"/>
    <w:basedOn w:val="af5"/>
    <w:next w:val="af5"/>
    <w:link w:val="af8"/>
    <w:semiHidden/>
    <w:unhideWhenUsed/>
    <w:rsid w:val="000525E2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semiHidden/>
    <w:rsid w:val="000525E2"/>
    <w:rPr>
      <w:rFonts w:ascii="Cordia New" w:eastAsia="Cordia New" w:hAnsi="Cordia New"/>
      <w:b/>
      <w:bCs/>
      <w:szCs w:val="25"/>
    </w:rPr>
  </w:style>
  <w:style w:type="character" w:customStyle="1" w:styleId="20">
    <w:name w:val="หัวเรื่อง 2 อักขระ"/>
    <w:basedOn w:val="a0"/>
    <w:link w:val="2"/>
    <w:rsid w:val="006E61E6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styleId="af9">
    <w:name w:val="Strong"/>
    <w:basedOn w:val="a0"/>
    <w:uiPriority w:val="22"/>
    <w:qFormat/>
    <w:rsid w:val="006E61E6"/>
    <w:rPr>
      <w:b/>
      <w:bCs/>
    </w:rPr>
  </w:style>
  <w:style w:type="character" w:customStyle="1" w:styleId="afa">
    <w:name w:val="ไม่มีการเว้นระยะห่าง อักขระ"/>
    <w:link w:val="afb"/>
    <w:uiPriority w:val="1"/>
    <w:locked/>
    <w:rsid w:val="00705C6E"/>
    <w:rPr>
      <w:sz w:val="22"/>
      <w:szCs w:val="28"/>
    </w:rPr>
  </w:style>
  <w:style w:type="paragraph" w:styleId="afb">
    <w:name w:val="No Spacing"/>
    <w:link w:val="afa"/>
    <w:uiPriority w:val="1"/>
    <w:qFormat/>
    <w:rsid w:val="00705C6E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iPriority="9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95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EC71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40"/>
    </w:rPr>
  </w:style>
  <w:style w:type="paragraph" w:styleId="2">
    <w:name w:val="heading 2"/>
    <w:basedOn w:val="a"/>
    <w:next w:val="a"/>
    <w:link w:val="20"/>
    <w:unhideWhenUsed/>
    <w:qFormat/>
    <w:rsid w:val="006E61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9"/>
    <w:qFormat/>
    <w:rsid w:val="00824EFC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7">
    <w:name w:val="heading 7"/>
    <w:basedOn w:val="a"/>
    <w:next w:val="a"/>
    <w:link w:val="70"/>
    <w:qFormat/>
    <w:rsid w:val="00EA5A8B"/>
    <w:pPr>
      <w:keepNext/>
      <w:outlineLvl w:val="6"/>
    </w:pPr>
    <w:rPr>
      <w:rFonts w:ascii="AngsanaUPC" w:hAnsi="AngsanaUPC" w:cs="AngsanaUPC"/>
      <w:sz w:val="32"/>
      <w:szCs w:val="32"/>
      <w:u w:val="single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715F"/>
    <w:pPr>
      <w:jc w:val="thaiDistribute"/>
    </w:pPr>
    <w:rPr>
      <w:rFonts w:ascii="Angsana New" w:hAnsi="Angsana New"/>
      <w:sz w:val="32"/>
      <w:szCs w:val="32"/>
    </w:rPr>
  </w:style>
  <w:style w:type="character" w:styleId="a5">
    <w:name w:val="Hyperlink"/>
    <w:basedOn w:val="a0"/>
    <w:rsid w:val="0014715F"/>
    <w:rPr>
      <w:color w:val="0000FF"/>
      <w:u w:val="single"/>
    </w:rPr>
  </w:style>
  <w:style w:type="table" w:styleId="a6">
    <w:name w:val="Table Grid"/>
    <w:basedOn w:val="a1"/>
    <w:uiPriority w:val="39"/>
    <w:rsid w:val="00D222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340D60"/>
    <w:pPr>
      <w:spacing w:after="120" w:line="480" w:lineRule="auto"/>
    </w:pPr>
    <w:rPr>
      <w:rFonts w:cs="Cordia New"/>
      <w:szCs w:val="32"/>
      <w:lang w:eastAsia="zh-CN"/>
    </w:rPr>
  </w:style>
  <w:style w:type="paragraph" w:styleId="a7">
    <w:name w:val="Balloon Text"/>
    <w:basedOn w:val="a"/>
    <w:semiHidden/>
    <w:rsid w:val="00B114C8"/>
    <w:rPr>
      <w:rFonts w:ascii="Tahoma" w:hAnsi="Tahoma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EC71CE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8">
    <w:name w:val="header"/>
    <w:basedOn w:val="a"/>
    <w:link w:val="a9"/>
    <w:uiPriority w:val="99"/>
    <w:rsid w:val="000B1DA0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หัวกระดาษ อักขระ"/>
    <w:basedOn w:val="a0"/>
    <w:link w:val="a8"/>
    <w:uiPriority w:val="99"/>
    <w:rsid w:val="000B1DA0"/>
    <w:rPr>
      <w:rFonts w:ascii="Cordia New" w:eastAsia="Cordia New" w:hAnsi="Cordia New"/>
      <w:sz w:val="28"/>
      <w:szCs w:val="35"/>
    </w:rPr>
  </w:style>
  <w:style w:type="paragraph" w:styleId="aa">
    <w:name w:val="footer"/>
    <w:basedOn w:val="a"/>
    <w:link w:val="ab"/>
    <w:rsid w:val="000B1DA0"/>
    <w:pPr>
      <w:tabs>
        <w:tab w:val="center" w:pos="4513"/>
        <w:tab w:val="right" w:pos="9026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rsid w:val="000B1DA0"/>
    <w:rPr>
      <w:rFonts w:ascii="Cordia New" w:eastAsia="Cordia New" w:hAnsi="Cordia New"/>
      <w:sz w:val="28"/>
      <w:szCs w:val="35"/>
    </w:rPr>
  </w:style>
  <w:style w:type="character" w:customStyle="1" w:styleId="30">
    <w:name w:val="หัวเรื่อง 3 อักขระ"/>
    <w:basedOn w:val="a0"/>
    <w:link w:val="3"/>
    <w:uiPriority w:val="99"/>
    <w:rsid w:val="009B1AA6"/>
    <w:rPr>
      <w:rFonts w:ascii="Arial" w:eastAsia="Cordia New" w:hAnsi="Arial" w:cs="Cordia New"/>
      <w:b/>
      <w:bCs/>
      <w:sz w:val="26"/>
      <w:szCs w:val="30"/>
    </w:rPr>
  </w:style>
  <w:style w:type="character" w:styleId="ac">
    <w:name w:val="FollowedHyperlink"/>
    <w:basedOn w:val="a0"/>
    <w:rsid w:val="00B228C9"/>
    <w:rPr>
      <w:color w:val="800080"/>
      <w:u w:val="single"/>
    </w:rPr>
  </w:style>
  <w:style w:type="character" w:customStyle="1" w:styleId="a4">
    <w:name w:val="เนื้อความ อักขระ"/>
    <w:basedOn w:val="a0"/>
    <w:link w:val="a3"/>
    <w:rsid w:val="00384A11"/>
    <w:rPr>
      <w:rFonts w:ascii="Angsana New" w:eastAsia="Cordia New" w:hAnsi="Angsan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384A11"/>
    <w:rPr>
      <w:rFonts w:ascii="Cordia New" w:eastAsia="Cordia New" w:hAnsi="Cordia New" w:cs="Cordia New"/>
      <w:sz w:val="28"/>
      <w:szCs w:val="32"/>
      <w:lang w:eastAsia="zh-CN"/>
    </w:rPr>
  </w:style>
  <w:style w:type="paragraph" w:styleId="ad">
    <w:name w:val="Title"/>
    <w:basedOn w:val="a"/>
    <w:link w:val="ae"/>
    <w:qFormat/>
    <w:rsid w:val="00384A11"/>
    <w:pPr>
      <w:jc w:val="center"/>
    </w:pPr>
    <w:rPr>
      <w:b/>
      <w:bCs/>
      <w:sz w:val="40"/>
      <w:szCs w:val="40"/>
      <w:lang w:eastAsia="zh-CN"/>
    </w:rPr>
  </w:style>
  <w:style w:type="character" w:customStyle="1" w:styleId="ae">
    <w:name w:val="ชื่อเรื่อง อักขระ"/>
    <w:basedOn w:val="a0"/>
    <w:link w:val="ad"/>
    <w:rsid w:val="00384A11"/>
    <w:rPr>
      <w:rFonts w:ascii="Cordia New" w:eastAsia="Cordia New" w:hAnsi="Cordia New"/>
      <w:b/>
      <w:bCs/>
      <w:sz w:val="40"/>
      <w:szCs w:val="40"/>
      <w:lang w:eastAsia="zh-CN"/>
    </w:rPr>
  </w:style>
  <w:style w:type="paragraph" w:styleId="af">
    <w:name w:val="List Paragraph"/>
    <w:basedOn w:val="a"/>
    <w:uiPriority w:val="34"/>
    <w:qFormat/>
    <w:rsid w:val="00F2012D"/>
    <w:pPr>
      <w:ind w:left="720"/>
      <w:contextualSpacing/>
    </w:pPr>
    <w:rPr>
      <w:szCs w:val="35"/>
    </w:rPr>
  </w:style>
  <w:style w:type="character" w:customStyle="1" w:styleId="apple-converted-space">
    <w:name w:val="apple-converted-space"/>
    <w:basedOn w:val="a0"/>
    <w:rsid w:val="00530C78"/>
  </w:style>
  <w:style w:type="character" w:styleId="af0">
    <w:name w:val="Emphasis"/>
    <w:basedOn w:val="a0"/>
    <w:uiPriority w:val="20"/>
    <w:qFormat/>
    <w:rsid w:val="00B17087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DD56B9"/>
    <w:rPr>
      <w:color w:val="605E5C"/>
      <w:shd w:val="clear" w:color="auto" w:fill="E1DFDD"/>
    </w:rPr>
  </w:style>
  <w:style w:type="paragraph" w:styleId="af1">
    <w:name w:val="Subtitle"/>
    <w:basedOn w:val="a"/>
    <w:next w:val="a"/>
    <w:link w:val="af2"/>
    <w:qFormat/>
    <w:rsid w:val="0093160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f2">
    <w:name w:val="ชื่อเรื่องรอง อักขระ"/>
    <w:basedOn w:val="a0"/>
    <w:link w:val="af1"/>
    <w:rsid w:val="0093160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  <w:style w:type="paragraph" w:styleId="af3">
    <w:name w:val="Normal (Web)"/>
    <w:basedOn w:val="a"/>
    <w:uiPriority w:val="99"/>
    <w:unhideWhenUsed/>
    <w:rsid w:val="00B9159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70">
    <w:name w:val="หัวเรื่อง 7 อักขระ"/>
    <w:basedOn w:val="a0"/>
    <w:link w:val="7"/>
    <w:rsid w:val="00E92EEA"/>
    <w:rPr>
      <w:rFonts w:ascii="AngsanaUPC" w:eastAsia="Cordia New" w:hAnsi="AngsanaUPC" w:cs="AngsanaUPC"/>
      <w:sz w:val="32"/>
      <w:szCs w:val="32"/>
      <w:u w:val="single"/>
      <w:lang w:eastAsia="zh-CN"/>
    </w:rPr>
  </w:style>
  <w:style w:type="character" w:styleId="af4">
    <w:name w:val="annotation reference"/>
    <w:basedOn w:val="a0"/>
    <w:semiHidden/>
    <w:unhideWhenUsed/>
    <w:rsid w:val="000525E2"/>
    <w:rPr>
      <w:sz w:val="16"/>
      <w:szCs w:val="18"/>
    </w:rPr>
  </w:style>
  <w:style w:type="paragraph" w:styleId="af5">
    <w:name w:val="annotation text"/>
    <w:basedOn w:val="a"/>
    <w:link w:val="af6"/>
    <w:semiHidden/>
    <w:unhideWhenUsed/>
    <w:rsid w:val="000525E2"/>
    <w:rPr>
      <w:sz w:val="20"/>
      <w:szCs w:val="25"/>
    </w:rPr>
  </w:style>
  <w:style w:type="character" w:customStyle="1" w:styleId="af6">
    <w:name w:val="ข้อความข้อคิดเห็น อักขระ"/>
    <w:basedOn w:val="a0"/>
    <w:link w:val="af5"/>
    <w:semiHidden/>
    <w:rsid w:val="000525E2"/>
    <w:rPr>
      <w:rFonts w:ascii="Cordia New" w:eastAsia="Cordia New" w:hAnsi="Cordia New"/>
      <w:szCs w:val="25"/>
    </w:rPr>
  </w:style>
  <w:style w:type="paragraph" w:styleId="af7">
    <w:name w:val="annotation subject"/>
    <w:basedOn w:val="af5"/>
    <w:next w:val="af5"/>
    <w:link w:val="af8"/>
    <w:semiHidden/>
    <w:unhideWhenUsed/>
    <w:rsid w:val="000525E2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semiHidden/>
    <w:rsid w:val="000525E2"/>
    <w:rPr>
      <w:rFonts w:ascii="Cordia New" w:eastAsia="Cordia New" w:hAnsi="Cordia New"/>
      <w:b/>
      <w:bCs/>
      <w:szCs w:val="25"/>
    </w:rPr>
  </w:style>
  <w:style w:type="character" w:customStyle="1" w:styleId="20">
    <w:name w:val="หัวเรื่อง 2 อักขระ"/>
    <w:basedOn w:val="a0"/>
    <w:link w:val="2"/>
    <w:rsid w:val="006E61E6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styleId="af9">
    <w:name w:val="Strong"/>
    <w:basedOn w:val="a0"/>
    <w:uiPriority w:val="22"/>
    <w:qFormat/>
    <w:rsid w:val="006E61E6"/>
    <w:rPr>
      <w:b/>
      <w:bCs/>
    </w:rPr>
  </w:style>
  <w:style w:type="character" w:customStyle="1" w:styleId="afa">
    <w:name w:val="ไม่มีการเว้นระยะห่าง อักขระ"/>
    <w:link w:val="afb"/>
    <w:uiPriority w:val="1"/>
    <w:locked/>
    <w:rsid w:val="00705C6E"/>
    <w:rPr>
      <w:sz w:val="22"/>
      <w:szCs w:val="28"/>
    </w:rPr>
  </w:style>
  <w:style w:type="paragraph" w:styleId="afb">
    <w:name w:val="No Spacing"/>
    <w:link w:val="afa"/>
    <w:uiPriority w:val="1"/>
    <w:qFormat/>
    <w:rsid w:val="00705C6E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9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2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9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6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4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3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591;&#3634;&#3609;&#3649;&#3617;&#3623;\&#3611;&#3619;&#3632;&#3594;&#3640;&#3617;&#3611;&#3619;&#3632;&#3592;&#3635;&#3648;&#3604;&#3639;&#3629;&#3609;\&#3611;&#3637;%2060\&#3619;&#3632;&#3648;&#3610;&#3637;&#3618;&#3610;&#3623;&#3634;&#3619;&#3632;%20&#3648;&#3604;&#3639;&#3629;&#3609;%20&#3617;&#3637;.&#3588;.%2060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0042F-7AC4-411D-BA5A-8203FA39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ระเบียบวาระ เดือน มี.ค. 60</Template>
  <TotalTime>1</TotalTime>
  <Pages>5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ระเบียบวาระการประชุม</vt:lpstr>
    </vt:vector>
  </TitlesOfParts>
  <Company>Warner Brothers Movie World</Company>
  <LinksUpToDate>false</LinksUpToDate>
  <CharactersWithSpaces>10168</CharactersWithSpaces>
  <SharedDoc>false</SharedDoc>
  <HLinks>
    <vt:vector size="6" baseType="variant">
      <vt:variant>
        <vt:i4>3145785</vt:i4>
      </vt:variant>
      <vt:variant>
        <vt:i4>0</vt:i4>
      </vt:variant>
      <vt:variant>
        <vt:i4>0</vt:i4>
      </vt:variant>
      <vt:variant>
        <vt:i4>5</vt:i4>
      </vt:variant>
      <vt:variant>
        <vt:lpwstr>http://www.phayao.go.th/board/viewtopic.php?f=4&amp;t=34004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</dc:title>
  <dc:creator>Administrator</dc:creator>
  <cp:lastModifiedBy>ASUS</cp:lastModifiedBy>
  <cp:revision>2</cp:revision>
  <cp:lastPrinted>2026-04-07T03:27:00Z</cp:lastPrinted>
  <dcterms:created xsi:type="dcterms:W3CDTF">2026-04-07T03:29:00Z</dcterms:created>
  <dcterms:modified xsi:type="dcterms:W3CDTF">2026-04-07T03:29:00Z</dcterms:modified>
</cp:coreProperties>
</file>